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7E675" w14:textId="1356338F" w:rsidR="00425077" w:rsidRDefault="00425077" w:rsidP="00F54399">
      <w:pPr>
        <w:pStyle w:val="Heading1"/>
      </w:pPr>
      <w:r>
        <w:t>Introduction</w:t>
      </w:r>
    </w:p>
    <w:p w14:paraId="02F3D1D6" w14:textId="5C574C2D" w:rsidR="000A0652" w:rsidRPr="00882206" w:rsidRDefault="00981C28" w:rsidP="00981C28">
      <w:pPr>
        <w:rPr>
          <w:rFonts w:ascii="Arial Nova Light" w:hAnsi="Arial Nova Light" w:cs="Arial"/>
        </w:rPr>
      </w:pPr>
      <w:r w:rsidRPr="00882206">
        <w:rPr>
          <w:rFonts w:ascii="Arial Nova Light" w:hAnsi="Arial Nova Light" w:cs="Arial"/>
        </w:rPr>
        <w:t xml:space="preserve">A strategies workshop for </w:t>
      </w:r>
      <w:r w:rsidR="00882206" w:rsidRPr="00882206">
        <w:rPr>
          <w:rFonts w:ascii="Arial Nova Light" w:hAnsi="Arial Nova Light" w:cs="Arial"/>
          <w:b/>
        </w:rPr>
        <w:t>TOWN NAME</w:t>
      </w:r>
      <w:r w:rsidRPr="00882206">
        <w:rPr>
          <w:rFonts w:ascii="Arial Nova Light" w:hAnsi="Arial Nova Light" w:cs="Arial"/>
        </w:rPr>
        <w:t xml:space="preserve"> was held at </w:t>
      </w:r>
      <w:r w:rsidR="005B1571" w:rsidRPr="00882206">
        <w:rPr>
          <w:rFonts w:ascii="Arial Nova Light" w:hAnsi="Arial Nova Light" w:cs="Arial"/>
        </w:rPr>
        <w:t xml:space="preserve">the </w:t>
      </w:r>
      <w:r w:rsidR="00882206">
        <w:rPr>
          <w:rFonts w:ascii="Arial Nova Light" w:hAnsi="Arial Nova Light" w:cs="Arial"/>
          <w:b/>
        </w:rPr>
        <w:t>Location</w:t>
      </w:r>
      <w:r w:rsidRPr="00882206">
        <w:rPr>
          <w:rFonts w:ascii="Arial Nova Light" w:hAnsi="Arial Nova Light" w:cs="Arial"/>
        </w:rPr>
        <w:t xml:space="preserve"> on </w:t>
      </w:r>
      <w:r w:rsidR="00882206" w:rsidRPr="00882206">
        <w:rPr>
          <w:rFonts w:ascii="Arial Nova Light" w:hAnsi="Arial Nova Light" w:cs="Arial"/>
          <w:b/>
        </w:rPr>
        <w:t>Date</w:t>
      </w:r>
      <w:r w:rsidRPr="00882206">
        <w:rPr>
          <w:rFonts w:ascii="Arial Nova Light" w:hAnsi="Arial Nova Light" w:cs="Arial"/>
        </w:rPr>
        <w:t>. The meeting was a combination presentation and open house. First, the attendees learned about the project process, the toolkit, vision framework</w:t>
      </w:r>
      <w:r w:rsidR="00DA6C67" w:rsidRPr="00882206">
        <w:rPr>
          <w:rFonts w:ascii="Arial Nova Light" w:hAnsi="Arial Nova Light" w:cs="Arial"/>
        </w:rPr>
        <w:t>,</w:t>
      </w:r>
      <w:r w:rsidRPr="00882206">
        <w:rPr>
          <w:rFonts w:ascii="Arial Nova Light" w:hAnsi="Arial Nova Light" w:cs="Arial"/>
        </w:rPr>
        <w:t xml:space="preserve"> and strategies. The meeting transitioned to an open house where attendees prioritized the strategies on boards and had the opportunity to have one-on-one discussions with members of the project team and steering committee. Attendees also indicated locations for the strategies on a large map. </w:t>
      </w:r>
      <w:r w:rsidR="00882206" w:rsidRPr="00882206">
        <w:rPr>
          <w:rFonts w:ascii="Arial Nova Light" w:hAnsi="Arial Nova Light" w:cs="Arial"/>
          <w:b/>
        </w:rPr>
        <w:t>XX</w:t>
      </w:r>
      <w:r w:rsidR="001E7FDD" w:rsidRPr="00882206">
        <w:rPr>
          <w:rFonts w:ascii="Arial Nova Light" w:hAnsi="Arial Nova Light" w:cs="Arial"/>
        </w:rPr>
        <w:t xml:space="preserve"> </w:t>
      </w:r>
      <w:r w:rsidRPr="00882206">
        <w:rPr>
          <w:rFonts w:ascii="Arial Nova Light" w:hAnsi="Arial Nova Light" w:cs="Arial"/>
        </w:rPr>
        <w:t>pe</w:t>
      </w:r>
      <w:r w:rsidR="00882206">
        <w:rPr>
          <w:rFonts w:ascii="Arial Nova Light" w:hAnsi="Arial Nova Light" w:cs="Arial"/>
        </w:rPr>
        <w:t>ople</w:t>
      </w:r>
      <w:r w:rsidRPr="00882206">
        <w:rPr>
          <w:rFonts w:ascii="Arial Nova Light" w:hAnsi="Arial Nova Light" w:cs="Arial"/>
        </w:rPr>
        <w:t xml:space="preserve"> signed in and an estimated </w:t>
      </w:r>
      <w:r w:rsidR="00882206" w:rsidRPr="00882206">
        <w:rPr>
          <w:rFonts w:ascii="Arial Nova Light" w:hAnsi="Arial Nova Light" w:cs="Arial"/>
          <w:b/>
        </w:rPr>
        <w:t>XX</w:t>
      </w:r>
      <w:r w:rsidR="000A0652" w:rsidRPr="00882206">
        <w:rPr>
          <w:rFonts w:ascii="Arial Nova Light" w:hAnsi="Arial Nova Light" w:cs="Arial"/>
        </w:rPr>
        <w:t xml:space="preserve"> people</w:t>
      </w:r>
      <w:r w:rsidRPr="00882206">
        <w:rPr>
          <w:rFonts w:ascii="Arial Nova Light" w:hAnsi="Arial Nova Light" w:cs="Arial"/>
        </w:rPr>
        <w:t xml:space="preserve"> were in attendance. </w:t>
      </w:r>
      <w:r w:rsidR="0049127B" w:rsidRPr="00882206">
        <w:rPr>
          <w:rFonts w:ascii="Arial Nova Light" w:hAnsi="Arial Nova Light" w:cs="Arial"/>
        </w:rPr>
        <w:t xml:space="preserve">                            </w:t>
      </w:r>
    </w:p>
    <w:p w14:paraId="6E5BF833" w14:textId="27D831DD" w:rsidR="00E67FAF" w:rsidRDefault="00121EB8" w:rsidP="00981C28">
      <w:pPr>
        <w:rPr>
          <w:rStyle w:val="Heading1Char"/>
          <w:rFonts w:eastAsiaTheme="minorHAnsi"/>
        </w:rPr>
      </w:pPr>
      <w:r w:rsidRPr="00121EB8">
        <w:rPr>
          <w:rStyle w:val="Heading1Char"/>
          <w:rFonts w:eastAsiaTheme="minorHAnsi"/>
        </w:rPr>
        <w:t>Feedback</w:t>
      </w:r>
    </w:p>
    <w:p w14:paraId="2D5221EA" w14:textId="43128F4F" w:rsidR="0049127B" w:rsidRDefault="00882206" w:rsidP="00981C2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66F64A" wp14:editId="6DD54F2C">
                <wp:simplePos x="0" y="0"/>
                <wp:positionH relativeFrom="margin">
                  <wp:posOffset>1484697</wp:posOffset>
                </wp:positionH>
                <wp:positionV relativeFrom="paragraph">
                  <wp:posOffset>4787319</wp:posOffset>
                </wp:positionV>
                <wp:extent cx="1733550" cy="10763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13170" w14:textId="77777777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>Paste image of priority board from workshop</w:t>
                            </w:r>
                          </w:p>
                          <w:p w14:paraId="0F626B7C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6F6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9pt;margin-top:376.95pt;width:136.5pt;height:8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">
                <v:textbox>
                  <w:txbxContent>
                    <w:p w14:paraId="57D13170" w14:textId="77777777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>Paste image of priority board from workshop</w:t>
                      </w:r>
                    </w:p>
                    <w:p w14:paraId="0F626B7C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A4157D" wp14:editId="4910FE9E">
                <wp:simplePos x="0" y="0"/>
                <wp:positionH relativeFrom="margin">
                  <wp:posOffset>1634246</wp:posOffset>
                </wp:positionH>
                <wp:positionV relativeFrom="paragraph">
                  <wp:posOffset>1037941</wp:posOffset>
                </wp:positionV>
                <wp:extent cx="1733550" cy="107632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23802" w14:textId="033A6DAC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 xml:space="preserve">Paste image of </w:t>
                            </w:r>
                            <w:r>
                              <w:rPr>
                                <w:rFonts w:ascii="Arial Nova Light" w:hAnsi="Arial Nova Light"/>
                              </w:rPr>
                              <w:t>priority</w:t>
                            </w:r>
                            <w:r>
                              <w:rPr>
                                <w:rFonts w:ascii="Arial Nova Light" w:hAnsi="Arial Nova Light"/>
                              </w:rPr>
                              <w:t xml:space="preserve"> board from workshop</w:t>
                            </w:r>
                          </w:p>
                          <w:p w14:paraId="78FBA9F2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157D" id="_x0000_s1027" type="#_x0000_t202" style="position:absolute;margin-left:128.7pt;margin-top:81.75pt;width:136.5pt;height:8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">
                <v:textbox>
                  <w:txbxContent>
                    <w:p w14:paraId="7F123802" w14:textId="033A6DAC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 xml:space="preserve">Paste image of </w:t>
                      </w:r>
                      <w:r>
                        <w:rPr>
                          <w:rFonts w:ascii="Arial Nova Light" w:hAnsi="Arial Nova Light"/>
                        </w:rPr>
                        <w:t>priority</w:t>
                      </w:r>
                      <w:r>
                        <w:rPr>
                          <w:rFonts w:ascii="Arial Nova Light" w:hAnsi="Arial Nova Light"/>
                        </w:rPr>
                        <w:t xml:space="preserve"> board from workshop</w:t>
                      </w:r>
                    </w:p>
                    <w:p w14:paraId="78FBA9F2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82">
        <w:rPr>
          <w:noProof/>
        </w:rPr>
        <w:drawing>
          <wp:inline distT="0" distB="0" distL="0" distR="0" wp14:anchorId="5D67D18F" wp14:editId="32A79E4E">
            <wp:extent cx="5024886" cy="3349869"/>
            <wp:effectExtent l="0" t="0" r="444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128" r="2369" b="8891"/>
                    <a:stretch/>
                  </pic:blipFill>
                  <pic:spPr bwMode="auto">
                    <a:xfrm>
                      <a:off x="0" y="0"/>
                      <a:ext cx="5050696" cy="33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3F82">
        <w:rPr>
          <w:noProof/>
        </w:rPr>
        <w:drawing>
          <wp:inline distT="0" distB="0" distL="0" distR="0" wp14:anchorId="0040AD0C" wp14:editId="72B111EB">
            <wp:extent cx="4989041" cy="3745523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86" cy="37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3001" w14:textId="49A61B42" w:rsidR="00DA3F82" w:rsidRDefault="00882206" w:rsidP="00981C2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FCCD8B" wp14:editId="6D5E1984">
                <wp:simplePos x="0" y="0"/>
                <wp:positionH relativeFrom="margin">
                  <wp:align>center</wp:align>
                </wp:positionH>
                <wp:positionV relativeFrom="paragraph">
                  <wp:posOffset>789129</wp:posOffset>
                </wp:positionV>
                <wp:extent cx="1733550" cy="10763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B48A4" w14:textId="77777777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>Paste image of priority board from workshop</w:t>
                            </w:r>
                          </w:p>
                          <w:p w14:paraId="022E8696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CD8B" id="_x0000_s1028" type="#_x0000_t202" style="position:absolute;margin-left:0;margin-top:62.15pt;width:136.5pt;height:84.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">
                <v:textbox>
                  <w:txbxContent>
                    <w:p w14:paraId="2B4B48A4" w14:textId="77777777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>Paste image of priority board from workshop</w:t>
                      </w:r>
                    </w:p>
                    <w:p w14:paraId="022E8696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82">
        <w:rPr>
          <w:noProof/>
        </w:rPr>
        <w:drawing>
          <wp:inline distT="0" distB="0" distL="0" distR="0" wp14:anchorId="0853EDE6" wp14:editId="7106E231">
            <wp:extent cx="5474446" cy="3631223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" b="5522"/>
                    <a:stretch/>
                  </pic:blipFill>
                  <pic:spPr bwMode="auto">
                    <a:xfrm>
                      <a:off x="0" y="0"/>
                      <a:ext cx="5481065" cy="363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0AED" w14:textId="465BDA73" w:rsidR="00DA3F82" w:rsidRDefault="00882206" w:rsidP="00981C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016B06" wp14:editId="0114525A">
                <wp:simplePos x="0" y="0"/>
                <wp:positionH relativeFrom="margin">
                  <wp:posOffset>1893259</wp:posOffset>
                </wp:positionH>
                <wp:positionV relativeFrom="paragraph">
                  <wp:posOffset>1297913</wp:posOffset>
                </wp:positionV>
                <wp:extent cx="1733550" cy="10763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B0DED" w14:textId="77777777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>Paste image of priority board from workshop</w:t>
                            </w:r>
                          </w:p>
                          <w:p w14:paraId="4BE20FD1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6B06" id="_x0000_s1029" type="#_x0000_t202" style="position:absolute;margin-left:149.1pt;margin-top:102.2pt;width:136.5pt;height:8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">
                <v:textbox>
                  <w:txbxContent>
                    <w:p w14:paraId="1FCB0DED" w14:textId="77777777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>Paste image of priority board from workshop</w:t>
                      </w:r>
                    </w:p>
                    <w:p w14:paraId="4BE20FD1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82">
        <w:rPr>
          <w:noProof/>
        </w:rPr>
        <w:drawing>
          <wp:inline distT="0" distB="0" distL="0" distR="0" wp14:anchorId="545935CB" wp14:editId="38BA9CDE">
            <wp:extent cx="5468376" cy="3718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8301" r="3239" b="8095"/>
                    <a:stretch/>
                  </pic:blipFill>
                  <pic:spPr bwMode="auto">
                    <a:xfrm>
                      <a:off x="0" y="0"/>
                      <a:ext cx="5470050" cy="37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D748F" w14:textId="4425293F" w:rsidR="00DA3F82" w:rsidRDefault="00882206" w:rsidP="00981C2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FCA158" wp14:editId="205E96D4">
                <wp:simplePos x="0" y="0"/>
                <wp:positionH relativeFrom="margin">
                  <wp:align>center</wp:align>
                </wp:positionH>
                <wp:positionV relativeFrom="paragraph">
                  <wp:posOffset>925384</wp:posOffset>
                </wp:positionV>
                <wp:extent cx="1733550" cy="10763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0DCB" w14:textId="77777777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>Paste image of priority board from workshop</w:t>
                            </w:r>
                          </w:p>
                          <w:p w14:paraId="4F7B0F25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A158" id="_x0000_s1030" type="#_x0000_t202" style="position:absolute;margin-left:0;margin-top:72.85pt;width:136.5pt;height:84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">
                <v:textbox>
                  <w:txbxContent>
                    <w:p w14:paraId="7C010DCB" w14:textId="77777777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>Paste image of priority board from workshop</w:t>
                      </w:r>
                    </w:p>
                    <w:p w14:paraId="4F7B0F25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82">
        <w:rPr>
          <w:noProof/>
        </w:rPr>
        <w:drawing>
          <wp:inline distT="0" distB="0" distL="0" distR="0" wp14:anchorId="256115BE" wp14:editId="60FBC23E">
            <wp:extent cx="5495192" cy="35713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9" b="4145"/>
                    <a:stretch/>
                  </pic:blipFill>
                  <pic:spPr bwMode="auto">
                    <a:xfrm>
                      <a:off x="0" y="0"/>
                      <a:ext cx="5517172" cy="35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B7DF1" w14:textId="4775667F" w:rsidR="00DA3F82" w:rsidRDefault="00882206" w:rsidP="00981C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604EFE" wp14:editId="2CAFF2C2">
                <wp:simplePos x="0" y="0"/>
                <wp:positionH relativeFrom="margin">
                  <wp:posOffset>1990536</wp:posOffset>
                </wp:positionH>
                <wp:positionV relativeFrom="paragraph">
                  <wp:posOffset>1384381</wp:posOffset>
                </wp:positionV>
                <wp:extent cx="1733550" cy="10763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06364" w14:textId="77777777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>Paste image of priority board from workshop</w:t>
                            </w:r>
                          </w:p>
                          <w:p w14:paraId="1A61D69C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EFE" id="_x0000_s1031" type="#_x0000_t202" style="position:absolute;margin-left:156.75pt;margin-top:109pt;width:136.5pt;height:8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">
                <v:textbox>
                  <w:txbxContent>
                    <w:p w14:paraId="4B306364" w14:textId="77777777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>Paste image of priority board from workshop</w:t>
                      </w:r>
                    </w:p>
                    <w:p w14:paraId="1A61D69C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82">
        <w:rPr>
          <w:noProof/>
        </w:rPr>
        <w:drawing>
          <wp:inline distT="0" distB="0" distL="0" distR="0" wp14:anchorId="7383C5D0" wp14:editId="7658AEF6">
            <wp:extent cx="5485497" cy="3656965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6326" r="2963" b="11461"/>
                    <a:stretch/>
                  </pic:blipFill>
                  <pic:spPr bwMode="auto">
                    <a:xfrm>
                      <a:off x="0" y="0"/>
                      <a:ext cx="5486427" cy="36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F93EA" w14:textId="4E6B90EF" w:rsidR="00DA6C67" w:rsidRDefault="00E67FAF" w:rsidP="00E67FAF">
      <w:pPr>
        <w:pStyle w:val="Heading2"/>
      </w:pPr>
      <w:proofErr w:type="spellStart"/>
      <w:r>
        <w:lastRenderedPageBreak/>
        <w:t>Floormaps</w:t>
      </w:r>
      <w:proofErr w:type="spellEnd"/>
    </w:p>
    <w:p w14:paraId="3226788D" w14:textId="7DE9EE2D" w:rsidR="00981C28" w:rsidRDefault="00882206" w:rsidP="00981C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625908" wp14:editId="6D8B0365">
                <wp:simplePos x="0" y="0"/>
                <wp:positionH relativeFrom="margin">
                  <wp:posOffset>1747466</wp:posOffset>
                </wp:positionH>
                <wp:positionV relativeFrom="paragraph">
                  <wp:posOffset>992113</wp:posOffset>
                </wp:positionV>
                <wp:extent cx="1733550" cy="10763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97791" w14:textId="3CE6DA14" w:rsidR="00882206" w:rsidRPr="00366382" w:rsidRDefault="00882206" w:rsidP="00882206">
                            <w:pPr>
                              <w:pStyle w:val="CommentText"/>
                              <w:rPr>
                                <w:rFonts w:ascii="Arial Nova Light" w:hAnsi="Arial Nova Light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</w:rPr>
                              <w:t xml:space="preserve">Paste image of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</w:rPr>
                              <w:t>floormap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ova Light" w:hAnsi="Arial Nova Light"/>
                              </w:rPr>
                              <w:t>from workshop</w:t>
                            </w:r>
                          </w:p>
                          <w:p w14:paraId="50FCE132" w14:textId="77777777" w:rsidR="00882206" w:rsidRPr="003E0D4D" w:rsidRDefault="00882206" w:rsidP="00882206">
                            <w:pPr>
                              <w:rPr>
                                <w:rFonts w:ascii="Arial Nova Light" w:hAnsi="Arial Nova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5908" id="_x0000_s1032" type="#_x0000_t202" style="position:absolute;margin-left:137.6pt;margin-top:78.1pt;width:136.5pt;height:8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AfJAIAAE0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">
                <v:textbox>
                  <w:txbxContent>
                    <w:p w14:paraId="49C97791" w14:textId="3CE6DA14" w:rsidR="00882206" w:rsidRPr="00366382" w:rsidRDefault="00882206" w:rsidP="00882206">
                      <w:pPr>
                        <w:pStyle w:val="CommentText"/>
                        <w:rPr>
                          <w:rFonts w:ascii="Arial Nova Light" w:hAnsi="Arial Nova Light"/>
                        </w:rPr>
                      </w:pPr>
                      <w:r>
                        <w:rPr>
                          <w:rFonts w:ascii="Arial Nova Light" w:hAnsi="Arial Nova Light"/>
                        </w:rPr>
                        <w:t xml:space="preserve">Paste image of </w:t>
                      </w:r>
                      <w:proofErr w:type="spellStart"/>
                      <w:r>
                        <w:rPr>
                          <w:rFonts w:ascii="Arial Nova Light" w:hAnsi="Arial Nova Light"/>
                        </w:rPr>
                        <w:t>floormap</w:t>
                      </w:r>
                      <w:proofErr w:type="spellEnd"/>
                      <w:r>
                        <w:rPr>
                          <w:rFonts w:ascii="Arial Nova Light" w:hAnsi="Arial Nova Light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Arial Nova Light" w:hAnsi="Arial Nova Light"/>
                        </w:rPr>
                        <w:t>from workshop</w:t>
                      </w:r>
                    </w:p>
                    <w:p w14:paraId="50FCE132" w14:textId="77777777" w:rsidR="00882206" w:rsidRPr="003E0D4D" w:rsidRDefault="00882206" w:rsidP="00882206">
                      <w:pPr>
                        <w:rPr>
                          <w:rFonts w:ascii="Arial Nova Light" w:hAnsi="Arial Nova Ligh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F82">
        <w:rPr>
          <w:noProof/>
        </w:rPr>
        <w:drawing>
          <wp:inline distT="0" distB="0" distL="0" distR="0" wp14:anchorId="5FC803E3" wp14:editId="653C5A12">
            <wp:extent cx="4686702" cy="4448175"/>
            <wp:effectExtent l="4762" t="0" r="4763" b="476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15821"/>
                    <a:stretch/>
                  </pic:blipFill>
                  <pic:spPr bwMode="auto">
                    <a:xfrm rot="16200000">
                      <a:off x="0" y="0"/>
                      <a:ext cx="4687371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B7BD6" w14:textId="77777777" w:rsidR="00981C28" w:rsidRDefault="00981C28" w:rsidP="00981C28"/>
    <w:p w14:paraId="11FFCA4D" w14:textId="77777777" w:rsidR="002A4A94" w:rsidRPr="002A4A94" w:rsidRDefault="002A4A94" w:rsidP="00DA667B">
      <w:pPr>
        <w:pStyle w:val="BodyText"/>
      </w:pPr>
    </w:p>
    <w:sectPr w:rsidR="002A4A94" w:rsidRPr="002A4A94" w:rsidSect="00DE749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 w:code="1"/>
      <w:pgMar w:top="1800" w:right="1440" w:bottom="1440" w:left="1440" w:header="115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F1678" w14:textId="77777777" w:rsidR="00D01045" w:rsidRDefault="00D01045" w:rsidP="00B25676">
      <w:r>
        <w:separator/>
      </w:r>
    </w:p>
  </w:endnote>
  <w:endnote w:type="continuationSeparator" w:id="0">
    <w:p w14:paraId="15F6AC27" w14:textId="77777777" w:rsidR="00D01045" w:rsidRDefault="00D01045" w:rsidP="00B25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wis721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9BE8B" w14:textId="7047836A" w:rsidR="00D01045" w:rsidRPr="007F172A" w:rsidRDefault="00D01045" w:rsidP="007F172A">
    <w:pPr>
      <w:pStyle w:val="Footer"/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0BBADA8E" wp14:editId="1A5F3A1A">
          <wp:simplePos x="0" y="0"/>
          <wp:positionH relativeFrom="column">
            <wp:posOffset>-18415</wp:posOffset>
          </wp:positionH>
          <wp:positionV relativeFrom="paragraph">
            <wp:posOffset>-184785</wp:posOffset>
          </wp:positionV>
          <wp:extent cx="402336" cy="402336"/>
          <wp:effectExtent l="0" t="0" r="0" b="0"/>
          <wp:wrapNone/>
          <wp:docPr id="7" name="Picture 7" descr="\\burlserver1\Projects\VT Town Forest Recreation Planning Assistance\PROJECTS\Overall Project\Graphics\Project Logo\Logo 3_mark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rlserver1\Projects\VT Town Forest Recreation Planning Assistance\PROJECTS\Overall Project\Graphics\Project Logo\Logo 3_mark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336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  <w:t xml:space="preserve">Town Forest Recreation Plan | </w:t>
    </w:r>
    <w:r w:rsidRPr="007F172A">
      <w:rPr>
        <w:rStyle w:val="PageNumber"/>
      </w:rPr>
      <w:fldChar w:fldCharType="begin"/>
    </w:r>
    <w:r w:rsidRPr="007F172A">
      <w:rPr>
        <w:rStyle w:val="PageNumber"/>
      </w:rPr>
      <w:instrText xml:space="preserve"> PAGE   \* MERGEFORMAT </w:instrText>
    </w:r>
    <w:r w:rsidRPr="007F172A">
      <w:rPr>
        <w:rStyle w:val="PageNumber"/>
      </w:rPr>
      <w:fldChar w:fldCharType="separate"/>
    </w:r>
    <w:r w:rsidR="00BB3FEA">
      <w:rPr>
        <w:rStyle w:val="PageNumber"/>
        <w:noProof/>
      </w:rPr>
      <w:t>6</w:t>
    </w:r>
    <w:r w:rsidRPr="007F172A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B58F4" w14:textId="470B6CA8" w:rsidR="00D01045" w:rsidRPr="007F172A" w:rsidRDefault="00D01045" w:rsidP="007F172A">
    <w:pPr>
      <w:pStyle w:val="Footer"/>
      <w:jc w:val="left"/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74C2031" wp14:editId="1E7BEAF8">
          <wp:simplePos x="0" y="0"/>
          <wp:positionH relativeFrom="column">
            <wp:posOffset>-15770</wp:posOffset>
          </wp:positionH>
          <wp:positionV relativeFrom="paragraph">
            <wp:posOffset>-186690</wp:posOffset>
          </wp:positionV>
          <wp:extent cx="402336" cy="402336"/>
          <wp:effectExtent l="0" t="0" r="0" b="0"/>
          <wp:wrapNone/>
          <wp:docPr id="8" name="Picture 8" descr="\\burlserver1\Projects\VT Town Forest Recreation Planning Assistance\PROJECTS\Overall Project\Graphics\Project Logo\Logo 3_mark 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rlserver1\Projects\VT Town Forest Recreation Planning Assistance\PROJECTS\Overall Project\Graphics\Project Logo\Logo 3_mark 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336" cy="402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  <w:t xml:space="preserve">Town Forest Recreation Plan | </w:t>
    </w:r>
    <w:r w:rsidRPr="007F172A">
      <w:rPr>
        <w:rStyle w:val="PageNumber"/>
      </w:rPr>
      <w:fldChar w:fldCharType="begin"/>
    </w:r>
    <w:r w:rsidRPr="007F172A">
      <w:rPr>
        <w:rStyle w:val="PageNumber"/>
      </w:rPr>
      <w:instrText xml:space="preserve"> PAGE   \* MERGEFORMAT </w:instrText>
    </w:r>
    <w:r w:rsidRPr="007F172A">
      <w:rPr>
        <w:rStyle w:val="PageNumber"/>
      </w:rPr>
      <w:fldChar w:fldCharType="separate"/>
    </w:r>
    <w:r w:rsidR="00F51477">
      <w:rPr>
        <w:rStyle w:val="PageNumber"/>
        <w:noProof/>
      </w:rPr>
      <w:t>1</w:t>
    </w:r>
    <w:r w:rsidRPr="007F172A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BFB91" w14:textId="77777777" w:rsidR="00D01045" w:rsidRDefault="00D01045" w:rsidP="00B25676">
      <w:r>
        <w:separator/>
      </w:r>
    </w:p>
  </w:footnote>
  <w:footnote w:type="continuationSeparator" w:id="0">
    <w:p w14:paraId="5A8D7F1C" w14:textId="77777777" w:rsidR="00D01045" w:rsidRDefault="00D01045" w:rsidP="00B25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874FD" w14:textId="77777777" w:rsidR="00D01045" w:rsidRDefault="00D01045" w:rsidP="008144D0">
    <w:pPr>
      <w:pStyle w:val="Header"/>
      <w:ind w:right="-3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7957242" wp14:editId="6B4D336D">
          <wp:simplePos x="0" y="0"/>
          <wp:positionH relativeFrom="column">
            <wp:align>center</wp:align>
          </wp:positionH>
          <wp:positionV relativeFrom="paragraph">
            <wp:posOffset>-457200</wp:posOffset>
          </wp:positionV>
          <wp:extent cx="3319272" cy="640080"/>
          <wp:effectExtent l="0" t="0" r="0" b="7620"/>
          <wp:wrapNone/>
          <wp:docPr id="1" name="Picture 1" descr="\\burlserver1\Projects\VT Town Forest Recreation Planning Assistance\PROJECTS\Overall Project\Graphics\Project Logo\Logo no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urlserver1\Projects\VT Town Forest Recreation Planning Assistance\PROJECTS\Overall Project\Graphics\Project Logo\Logo no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9272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D286F" w14:textId="77777777" w:rsidR="00D01045" w:rsidRPr="00930620" w:rsidRDefault="00D01045" w:rsidP="00C87249">
    <w:pPr>
      <w:pStyle w:val="Title"/>
      <w:jc w:val="left"/>
      <w:rPr>
        <w:szCs w:val="36"/>
      </w:rPr>
    </w:pPr>
    <w:r>
      <w:rPr>
        <w:noProof/>
        <w:szCs w:val="36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244B9FB" wp14:editId="319FB76A">
              <wp:simplePos x="0" y="0"/>
              <wp:positionH relativeFrom="column">
                <wp:posOffset>-9525</wp:posOffset>
              </wp:positionH>
              <wp:positionV relativeFrom="paragraph">
                <wp:posOffset>-550545</wp:posOffset>
              </wp:positionV>
              <wp:extent cx="5969000" cy="82296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822960"/>
                        <a:chOff x="0" y="0"/>
                        <a:chExt cx="5969000" cy="822960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52650" y="0"/>
                          <a:ext cx="3816350" cy="8229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1E68A" w14:textId="43D267F5" w:rsidR="00D01045" w:rsidRPr="00C87249" w:rsidRDefault="00D01045" w:rsidP="00C87249">
                            <w:pPr>
                              <w:pStyle w:val="Title"/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981C28">
                              <w:rPr>
                                <w:noProof/>
                              </w:rPr>
                              <w:t>Draft Strategies</w:t>
                            </w:r>
                            <w:r w:rsidR="00686CB7">
                              <w:rPr>
                                <w:noProof/>
                              </w:rPr>
                              <w:t xml:space="preserve"> Results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882206">
                              <w:rPr>
                                <w:noProof/>
                                <w:sz w:val="56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5" descr="\\burlserver1\Projects\VT Town Forest Recreation Planning Assistance\PROJECTS\Overall Project\Graphics\Project Logo\Logo for Map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0" t="13447" r="4762" b="17829"/>
                        <a:stretch/>
                      </pic:blipFill>
                      <pic:spPr bwMode="auto">
                        <a:xfrm>
                          <a:off x="0" y="0"/>
                          <a:ext cx="215519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44B9FB" id="Group 6" o:spid="_x0000_s1033" style="position:absolute;margin-left:-.75pt;margin-top:-43.35pt;width:470pt;height:64.8pt;z-index:251666432" coordsize="59690,8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TA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Vp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eG1wLmlpZDo5MDkwM2NjZS0wYmQ2LTY1NDUtOTQ2Yy05M2RjYzU5NzkxMDY8L3N0UmVmOmlu&#10;c3RhbmNlSUQ+CiAgICAgICAgICAgIDxzdFJlZjpkb2N1bWVudElEPnhtcC5kaWQ6OTA5MDNjY2Ut&#10;MGJkNi02NTQ1LTk0NmMtOTNkY2M1OTc5MTA2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iMmIwYmFmNS0xYjIxLWEw&#10;NDItODExZi1lNThjNmY4MzQ0NTM8L3N0RXZ0Omluc3RhbmNlSUQ+CiAgICAgICAgICAgICAgICAg&#10;IDxzdEV2dDp3aGVuPjIwMTctMTAtMjRUMDk6NTU6MTQtMDQ6MDA8L3N0RXZ0OndoZW4+CiAgICAg&#10;ICAgICAgICAgICAgIDxzdEV2dDpzb2Z0d2FyZUFnZW50PkFkb2JlIElsbHVzdHJhdG9yIENDIDIy&#10;LjA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2NzdhMjI4My0yN2I4LTIxNDEtODE4NC1jZGRh&#10;MTU4NjliYTA8L3N0RXZ0Omluc3RhbmNlSUQ+CiAgICAgICAgICAgICAgICAgIDxzdEV2dDp3aGVu&#10;PjIwMTctMTEtMTRUMDk6NDQ6MzctMDc6MDA8L3N0RXZ0OndoZW4+CiAgICAgICAgICAgICAgICAg&#10;IDxzdEV2dDpzb2Z0d2FyZUFnZW50PkFkb2JlIElsbHVzdHJhdG9yIENDIDIwMTcgKFdpbmRvd3M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JABIQQBEQACEQADEQAEEQD/xAB8AAEAAgIDAQEBAQAAAAAAAAAABwgG&#10;CQQFCgMCAQsQAAAGAgEDAwMBAwYFCg4TAAECAwQFBgAHCBESEyEUCSIVFjFBIxdhMiQYOApRcbZ3&#10;t0IztCW1djeHeBmBkaFSYzV1JjaGV6fXObHR8WJyskNTg3Sl1Vam1li4eRr/2gAOBAEAAgADAAQA&#10;AD8A9/Ge/jPfxnv4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1526;width:38164;height:822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" fillcolor="#5b4d72 [3204]" stroked="f">
                <v:textbox>
                  <w:txbxContent>
                    <w:p w14:paraId="12F1E68A" w14:textId="43D267F5" w:rsidR="00D01045" w:rsidRPr="00C87249" w:rsidRDefault="00D01045" w:rsidP="00C87249">
                      <w:pPr>
                        <w:pStyle w:val="Title"/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981C28">
                        <w:rPr>
                          <w:noProof/>
                        </w:rPr>
                        <w:t>Draft Strategies</w:t>
                      </w:r>
                      <w:r w:rsidR="00686CB7">
                        <w:rPr>
                          <w:noProof/>
                        </w:rPr>
                        <w:t xml:space="preserve"> Results</w:t>
                      </w:r>
                      <w:r>
                        <w:rPr>
                          <w:noProof/>
                        </w:rPr>
                        <w:br/>
                      </w:r>
                      <w:r w:rsidR="00882206">
                        <w:rPr>
                          <w:noProof/>
                          <w:sz w:val="56"/>
                        </w:rPr>
                        <w:t>TEMPLATE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5" type="#_x0000_t75" style="position:absolute;width:21551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">
                <v:imagedata r:id="rId2" o:title="Logo for Map" croptop="8813f" cropbottom="11684f" cropleft="3657f" cropright="312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17A79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1CCE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A3620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422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A4034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EA61D2"/>
    <w:lvl w:ilvl="0">
      <w:start w:val="1"/>
      <w:numFmt w:val="bullet"/>
      <w:pStyle w:val="ListBullet4"/>
      <w:lvlText w:val="»"/>
      <w:lvlJc w:val="left"/>
      <w:pPr>
        <w:ind w:left="1800" w:hanging="360"/>
      </w:pPr>
      <w:rPr>
        <w:rFonts w:ascii="Swis721 BT" w:hAnsi="Swis721 BT" w:hint="default"/>
        <w:sz w:val="20"/>
        <w:szCs w:val="20"/>
      </w:rPr>
    </w:lvl>
  </w:abstractNum>
  <w:abstractNum w:abstractNumId="6" w15:restartNumberingAfterBreak="0">
    <w:nsid w:val="FFFFFF82"/>
    <w:multiLevelType w:val="singleLevel"/>
    <w:tmpl w:val="AA168B48"/>
    <w:lvl w:ilvl="0">
      <w:start w:val="1"/>
      <w:numFmt w:val="bullet"/>
      <w:pStyle w:val="ListBullet3"/>
      <w:lvlText w:val="○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7" w15:restartNumberingAfterBreak="0">
    <w:nsid w:val="FFFFFF83"/>
    <w:multiLevelType w:val="singleLevel"/>
    <w:tmpl w:val="4722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AC8B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B00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FE5500"/>
    <w:multiLevelType w:val="hybridMultilevel"/>
    <w:tmpl w:val="33082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075B"/>
    <w:multiLevelType w:val="hybridMultilevel"/>
    <w:tmpl w:val="E0746FD0"/>
    <w:lvl w:ilvl="0" w:tplc="05ACE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45C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FAE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21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D65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82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8C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0C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CA7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8D514F9"/>
    <w:multiLevelType w:val="hybridMultilevel"/>
    <w:tmpl w:val="8ACC5252"/>
    <w:lvl w:ilvl="0" w:tplc="99E8E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04D9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E915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A0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724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800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05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E6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E7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DE83451"/>
    <w:multiLevelType w:val="hybridMultilevel"/>
    <w:tmpl w:val="9E8AC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22486"/>
    <w:multiLevelType w:val="hybridMultilevel"/>
    <w:tmpl w:val="4AB212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9F4EB6"/>
    <w:multiLevelType w:val="hybridMultilevel"/>
    <w:tmpl w:val="2F923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2543F4"/>
    <w:multiLevelType w:val="hybridMultilevel"/>
    <w:tmpl w:val="3CF4C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BD6A1C"/>
    <w:multiLevelType w:val="hybridMultilevel"/>
    <w:tmpl w:val="E11C8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92CE4"/>
    <w:multiLevelType w:val="hybridMultilevel"/>
    <w:tmpl w:val="2BDC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308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361B7"/>
    <w:multiLevelType w:val="hybridMultilevel"/>
    <w:tmpl w:val="08EECC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17365"/>
    <w:multiLevelType w:val="hybridMultilevel"/>
    <w:tmpl w:val="76B2F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53247B"/>
    <w:multiLevelType w:val="hybridMultilevel"/>
    <w:tmpl w:val="9F62F05C"/>
    <w:lvl w:ilvl="0" w:tplc="A462C058">
      <w:start w:val="1"/>
      <w:numFmt w:val="bullet"/>
      <w:pStyle w:val="ListBullet"/>
      <w:lvlText w:val="v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71444D"/>
    <w:multiLevelType w:val="hybridMultilevel"/>
    <w:tmpl w:val="20CC8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56300E"/>
    <w:multiLevelType w:val="hybridMultilevel"/>
    <w:tmpl w:val="9F7A7EA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A9D3D37"/>
    <w:multiLevelType w:val="hybridMultilevel"/>
    <w:tmpl w:val="4AF28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022A9"/>
    <w:multiLevelType w:val="hybridMultilevel"/>
    <w:tmpl w:val="AA3A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D1B8C"/>
    <w:multiLevelType w:val="hybridMultilevel"/>
    <w:tmpl w:val="28081856"/>
    <w:lvl w:ilvl="0" w:tplc="4A2CD0EA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351D01"/>
    <w:multiLevelType w:val="hybridMultilevel"/>
    <w:tmpl w:val="B79C75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F957C5"/>
    <w:multiLevelType w:val="hybridMultilevel"/>
    <w:tmpl w:val="B628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052BF"/>
    <w:multiLevelType w:val="hybridMultilevel"/>
    <w:tmpl w:val="559A7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25271A"/>
    <w:multiLevelType w:val="hybridMultilevel"/>
    <w:tmpl w:val="80468E0E"/>
    <w:lvl w:ilvl="0" w:tplc="C4D2244A">
      <w:start w:val="1"/>
      <w:numFmt w:val="bullet"/>
      <w:lvlText w:val="○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5A142C"/>
    <w:multiLevelType w:val="hybridMultilevel"/>
    <w:tmpl w:val="1A90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B471A6"/>
    <w:multiLevelType w:val="hybridMultilevel"/>
    <w:tmpl w:val="9DB25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173DE"/>
    <w:multiLevelType w:val="hybridMultilevel"/>
    <w:tmpl w:val="C58074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C1896"/>
    <w:multiLevelType w:val="hybridMultilevel"/>
    <w:tmpl w:val="BCE8B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2689D"/>
    <w:multiLevelType w:val="hybridMultilevel"/>
    <w:tmpl w:val="4B06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22BE9"/>
    <w:multiLevelType w:val="hybridMultilevel"/>
    <w:tmpl w:val="7A940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7588C"/>
    <w:multiLevelType w:val="hybridMultilevel"/>
    <w:tmpl w:val="7C1C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7"/>
  </w:num>
  <w:num w:numId="13">
    <w:abstractNumId w:val="33"/>
  </w:num>
  <w:num w:numId="14">
    <w:abstractNumId w:val="19"/>
  </w:num>
  <w:num w:numId="15">
    <w:abstractNumId w:val="21"/>
  </w:num>
  <w:num w:numId="16">
    <w:abstractNumId w:val="18"/>
  </w:num>
  <w:num w:numId="17">
    <w:abstractNumId w:val="30"/>
  </w:num>
  <w:num w:numId="18">
    <w:abstractNumId w:val="26"/>
  </w:num>
  <w:num w:numId="19">
    <w:abstractNumId w:val="17"/>
  </w:num>
  <w:num w:numId="20">
    <w:abstractNumId w:val="28"/>
  </w:num>
  <w:num w:numId="21">
    <w:abstractNumId w:val="20"/>
  </w:num>
  <w:num w:numId="22">
    <w:abstractNumId w:val="37"/>
  </w:num>
  <w:num w:numId="23">
    <w:abstractNumId w:val="12"/>
  </w:num>
  <w:num w:numId="24">
    <w:abstractNumId w:val="32"/>
  </w:num>
  <w:num w:numId="25">
    <w:abstractNumId w:val="25"/>
  </w:num>
  <w:num w:numId="26">
    <w:abstractNumId w:val="11"/>
  </w:num>
  <w:num w:numId="27">
    <w:abstractNumId w:val="24"/>
  </w:num>
  <w:num w:numId="28">
    <w:abstractNumId w:val="23"/>
  </w:num>
  <w:num w:numId="29">
    <w:abstractNumId w:val="22"/>
  </w:num>
  <w:num w:numId="30">
    <w:abstractNumId w:val="13"/>
  </w:num>
  <w:num w:numId="31">
    <w:abstractNumId w:val="15"/>
  </w:num>
  <w:num w:numId="32">
    <w:abstractNumId w:val="36"/>
  </w:num>
  <w:num w:numId="33">
    <w:abstractNumId w:val="34"/>
  </w:num>
  <w:num w:numId="34">
    <w:abstractNumId w:val="35"/>
  </w:num>
  <w:num w:numId="35">
    <w:abstractNumId w:val="31"/>
  </w:num>
  <w:num w:numId="36">
    <w:abstractNumId w:val="10"/>
  </w:num>
  <w:num w:numId="37">
    <w:abstractNumId w:val="29"/>
  </w:num>
  <w:num w:numId="38">
    <w:abstractNumId w:val="14"/>
  </w:num>
  <w:num w:numId="39">
    <w:abstractNumId w:val="26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E4E"/>
    <w:rsid w:val="00004D53"/>
    <w:rsid w:val="00006FD8"/>
    <w:rsid w:val="00021AE9"/>
    <w:rsid w:val="0002403C"/>
    <w:rsid w:val="00031195"/>
    <w:rsid w:val="00056EA1"/>
    <w:rsid w:val="00077166"/>
    <w:rsid w:val="00077C9D"/>
    <w:rsid w:val="00095767"/>
    <w:rsid w:val="000A0652"/>
    <w:rsid w:val="000A3B30"/>
    <w:rsid w:val="000B6513"/>
    <w:rsid w:val="000D7896"/>
    <w:rsid w:val="001019A5"/>
    <w:rsid w:val="00113BBA"/>
    <w:rsid w:val="001164C0"/>
    <w:rsid w:val="001166E7"/>
    <w:rsid w:val="00121EB8"/>
    <w:rsid w:val="00122241"/>
    <w:rsid w:val="00127958"/>
    <w:rsid w:val="00134569"/>
    <w:rsid w:val="00154F68"/>
    <w:rsid w:val="00156AC0"/>
    <w:rsid w:val="0015787E"/>
    <w:rsid w:val="00157CBC"/>
    <w:rsid w:val="00164ED8"/>
    <w:rsid w:val="00183421"/>
    <w:rsid w:val="00194DF7"/>
    <w:rsid w:val="001A4548"/>
    <w:rsid w:val="001B2D6E"/>
    <w:rsid w:val="001C498F"/>
    <w:rsid w:val="001C4DDA"/>
    <w:rsid w:val="001D29F6"/>
    <w:rsid w:val="001D7A21"/>
    <w:rsid w:val="001E7FDD"/>
    <w:rsid w:val="00223312"/>
    <w:rsid w:val="00266445"/>
    <w:rsid w:val="00282ED0"/>
    <w:rsid w:val="002A4A94"/>
    <w:rsid w:val="002B089D"/>
    <w:rsid w:val="002E044C"/>
    <w:rsid w:val="002F58A2"/>
    <w:rsid w:val="003024A5"/>
    <w:rsid w:val="00304B74"/>
    <w:rsid w:val="003073C6"/>
    <w:rsid w:val="00317246"/>
    <w:rsid w:val="003244F9"/>
    <w:rsid w:val="00336E64"/>
    <w:rsid w:val="00337C37"/>
    <w:rsid w:val="0034468E"/>
    <w:rsid w:val="00366653"/>
    <w:rsid w:val="00371FEF"/>
    <w:rsid w:val="003856C7"/>
    <w:rsid w:val="00387CB4"/>
    <w:rsid w:val="00394B98"/>
    <w:rsid w:val="003A0515"/>
    <w:rsid w:val="003A56E4"/>
    <w:rsid w:val="003B44D2"/>
    <w:rsid w:val="003C0D17"/>
    <w:rsid w:val="004075FF"/>
    <w:rsid w:val="00425077"/>
    <w:rsid w:val="0042716A"/>
    <w:rsid w:val="00432030"/>
    <w:rsid w:val="004456F1"/>
    <w:rsid w:val="004534E0"/>
    <w:rsid w:val="0047442E"/>
    <w:rsid w:val="00476E4E"/>
    <w:rsid w:val="00481EC1"/>
    <w:rsid w:val="004851F0"/>
    <w:rsid w:val="00486FD4"/>
    <w:rsid w:val="0049127B"/>
    <w:rsid w:val="004B03E7"/>
    <w:rsid w:val="004C24BD"/>
    <w:rsid w:val="004D0C61"/>
    <w:rsid w:val="004D0D29"/>
    <w:rsid w:val="004D1D73"/>
    <w:rsid w:val="0052064F"/>
    <w:rsid w:val="005349A8"/>
    <w:rsid w:val="00574234"/>
    <w:rsid w:val="00577E70"/>
    <w:rsid w:val="005925A5"/>
    <w:rsid w:val="005A0216"/>
    <w:rsid w:val="005A29D0"/>
    <w:rsid w:val="005A3DAC"/>
    <w:rsid w:val="005B1571"/>
    <w:rsid w:val="005B2115"/>
    <w:rsid w:val="005D01EA"/>
    <w:rsid w:val="005D0AE6"/>
    <w:rsid w:val="005E2775"/>
    <w:rsid w:val="00603EBE"/>
    <w:rsid w:val="006346A5"/>
    <w:rsid w:val="00642CFF"/>
    <w:rsid w:val="00652E17"/>
    <w:rsid w:val="00666B0F"/>
    <w:rsid w:val="0067019C"/>
    <w:rsid w:val="0067187D"/>
    <w:rsid w:val="00681626"/>
    <w:rsid w:val="00686CB7"/>
    <w:rsid w:val="00696EE0"/>
    <w:rsid w:val="006C3328"/>
    <w:rsid w:val="006C43CE"/>
    <w:rsid w:val="006E2674"/>
    <w:rsid w:val="006F27EB"/>
    <w:rsid w:val="006F3A3E"/>
    <w:rsid w:val="0070443C"/>
    <w:rsid w:val="00706181"/>
    <w:rsid w:val="0070716B"/>
    <w:rsid w:val="00712617"/>
    <w:rsid w:val="007130A6"/>
    <w:rsid w:val="00713234"/>
    <w:rsid w:val="00780732"/>
    <w:rsid w:val="007A51C6"/>
    <w:rsid w:val="007A5F57"/>
    <w:rsid w:val="007C0A46"/>
    <w:rsid w:val="007C7BB6"/>
    <w:rsid w:val="007F172A"/>
    <w:rsid w:val="00806417"/>
    <w:rsid w:val="008144D0"/>
    <w:rsid w:val="008152BF"/>
    <w:rsid w:val="00816909"/>
    <w:rsid w:val="008177DE"/>
    <w:rsid w:val="00822699"/>
    <w:rsid w:val="00823C4B"/>
    <w:rsid w:val="00823C82"/>
    <w:rsid w:val="00831BF1"/>
    <w:rsid w:val="00834BEC"/>
    <w:rsid w:val="00835DC4"/>
    <w:rsid w:val="00836012"/>
    <w:rsid w:val="00843D65"/>
    <w:rsid w:val="00852CF4"/>
    <w:rsid w:val="008540B3"/>
    <w:rsid w:val="008570A8"/>
    <w:rsid w:val="008673BA"/>
    <w:rsid w:val="008734B2"/>
    <w:rsid w:val="00882206"/>
    <w:rsid w:val="00896241"/>
    <w:rsid w:val="008A04B0"/>
    <w:rsid w:val="008A4731"/>
    <w:rsid w:val="008A6960"/>
    <w:rsid w:val="008A6EC0"/>
    <w:rsid w:val="008D0D74"/>
    <w:rsid w:val="008D5F98"/>
    <w:rsid w:val="008F0438"/>
    <w:rsid w:val="00916963"/>
    <w:rsid w:val="009212A0"/>
    <w:rsid w:val="00930620"/>
    <w:rsid w:val="00931F01"/>
    <w:rsid w:val="009373F9"/>
    <w:rsid w:val="0094544B"/>
    <w:rsid w:val="00981C28"/>
    <w:rsid w:val="00990BFF"/>
    <w:rsid w:val="009A28E1"/>
    <w:rsid w:val="009A35C3"/>
    <w:rsid w:val="009B726C"/>
    <w:rsid w:val="009C430C"/>
    <w:rsid w:val="009F5B76"/>
    <w:rsid w:val="009F7FAB"/>
    <w:rsid w:val="00A136C9"/>
    <w:rsid w:val="00A4101E"/>
    <w:rsid w:val="00A55E95"/>
    <w:rsid w:val="00A633E2"/>
    <w:rsid w:val="00A90F5D"/>
    <w:rsid w:val="00A97F3E"/>
    <w:rsid w:val="00AA047B"/>
    <w:rsid w:val="00AB73DF"/>
    <w:rsid w:val="00AD7F2D"/>
    <w:rsid w:val="00AE00FC"/>
    <w:rsid w:val="00AE0B17"/>
    <w:rsid w:val="00AF7C0C"/>
    <w:rsid w:val="00B101AD"/>
    <w:rsid w:val="00B14543"/>
    <w:rsid w:val="00B17AD0"/>
    <w:rsid w:val="00B17D66"/>
    <w:rsid w:val="00B20DD0"/>
    <w:rsid w:val="00B24560"/>
    <w:rsid w:val="00B25676"/>
    <w:rsid w:val="00B34EDD"/>
    <w:rsid w:val="00B5137D"/>
    <w:rsid w:val="00B61606"/>
    <w:rsid w:val="00B816C1"/>
    <w:rsid w:val="00B845FE"/>
    <w:rsid w:val="00B87E7D"/>
    <w:rsid w:val="00B954E2"/>
    <w:rsid w:val="00BA6E5F"/>
    <w:rsid w:val="00BA7FAB"/>
    <w:rsid w:val="00BB3FEA"/>
    <w:rsid w:val="00BB4F7B"/>
    <w:rsid w:val="00BC709B"/>
    <w:rsid w:val="00BD6C99"/>
    <w:rsid w:val="00BF0B73"/>
    <w:rsid w:val="00C10AD2"/>
    <w:rsid w:val="00C16D86"/>
    <w:rsid w:val="00C21FC9"/>
    <w:rsid w:val="00C42DC7"/>
    <w:rsid w:val="00C46008"/>
    <w:rsid w:val="00C461BD"/>
    <w:rsid w:val="00C46B6F"/>
    <w:rsid w:val="00C57B74"/>
    <w:rsid w:val="00C61616"/>
    <w:rsid w:val="00C6537B"/>
    <w:rsid w:val="00C65C8B"/>
    <w:rsid w:val="00C707B1"/>
    <w:rsid w:val="00C72957"/>
    <w:rsid w:val="00C87249"/>
    <w:rsid w:val="00C93777"/>
    <w:rsid w:val="00C9442A"/>
    <w:rsid w:val="00CB2AAF"/>
    <w:rsid w:val="00CB2B52"/>
    <w:rsid w:val="00CB73BD"/>
    <w:rsid w:val="00CD4273"/>
    <w:rsid w:val="00CF3AB1"/>
    <w:rsid w:val="00CF4726"/>
    <w:rsid w:val="00D01045"/>
    <w:rsid w:val="00D057CE"/>
    <w:rsid w:val="00D14321"/>
    <w:rsid w:val="00D14D3D"/>
    <w:rsid w:val="00D228ED"/>
    <w:rsid w:val="00D25E9E"/>
    <w:rsid w:val="00D50766"/>
    <w:rsid w:val="00D62CC0"/>
    <w:rsid w:val="00D7456C"/>
    <w:rsid w:val="00D81054"/>
    <w:rsid w:val="00D94272"/>
    <w:rsid w:val="00DA3BD7"/>
    <w:rsid w:val="00DA3F82"/>
    <w:rsid w:val="00DA4C88"/>
    <w:rsid w:val="00DA6615"/>
    <w:rsid w:val="00DA667B"/>
    <w:rsid w:val="00DA6C67"/>
    <w:rsid w:val="00DB1B08"/>
    <w:rsid w:val="00DB4D61"/>
    <w:rsid w:val="00DC5C88"/>
    <w:rsid w:val="00DE11B1"/>
    <w:rsid w:val="00DE749F"/>
    <w:rsid w:val="00E05B10"/>
    <w:rsid w:val="00E12F5F"/>
    <w:rsid w:val="00E17FDF"/>
    <w:rsid w:val="00E525B3"/>
    <w:rsid w:val="00E55951"/>
    <w:rsid w:val="00E64E29"/>
    <w:rsid w:val="00E67FAF"/>
    <w:rsid w:val="00E95420"/>
    <w:rsid w:val="00EA6403"/>
    <w:rsid w:val="00EB5719"/>
    <w:rsid w:val="00ED60A3"/>
    <w:rsid w:val="00EF152D"/>
    <w:rsid w:val="00EF3DEB"/>
    <w:rsid w:val="00F06E6D"/>
    <w:rsid w:val="00F16F4A"/>
    <w:rsid w:val="00F219E7"/>
    <w:rsid w:val="00F42634"/>
    <w:rsid w:val="00F42E19"/>
    <w:rsid w:val="00F51477"/>
    <w:rsid w:val="00F54399"/>
    <w:rsid w:val="00F563B3"/>
    <w:rsid w:val="00F62A93"/>
    <w:rsid w:val="00F641D8"/>
    <w:rsid w:val="00F70ED7"/>
    <w:rsid w:val="00F7393F"/>
    <w:rsid w:val="00F8780B"/>
    <w:rsid w:val="00F87DA3"/>
    <w:rsid w:val="00F934C3"/>
    <w:rsid w:val="00FA09C5"/>
    <w:rsid w:val="00FA6C8C"/>
    <w:rsid w:val="00FB5B66"/>
    <w:rsid w:val="00FC38AC"/>
    <w:rsid w:val="00FC5DA7"/>
    <w:rsid w:val="00FD0C09"/>
    <w:rsid w:val="00FE09F8"/>
    <w:rsid w:val="00FE2A97"/>
    <w:rsid w:val="00FF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3C6DD049"/>
  <w15:docId w15:val="{477EDF0B-D36A-4C57-B61A-44E4C77D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C7BB6"/>
  </w:style>
  <w:style w:type="paragraph" w:styleId="Heading1">
    <w:name w:val="heading 1"/>
    <w:next w:val="BodyText"/>
    <w:link w:val="Heading1Char"/>
    <w:qFormat/>
    <w:rsid w:val="00CD4273"/>
    <w:pPr>
      <w:keepNext/>
      <w:pBdr>
        <w:top w:val="single" w:sz="24" w:space="1" w:color="AD9D81" w:themeColor="text1" w:themeTint="BF"/>
        <w:bottom w:val="single" w:sz="6" w:space="1" w:color="AD9D81" w:themeColor="text1" w:themeTint="BF"/>
      </w:pBdr>
      <w:spacing w:before="600" w:line="240" w:lineRule="auto"/>
      <w:outlineLvl w:val="0"/>
    </w:pPr>
    <w:rPr>
      <w:rFonts w:ascii="Franklin Gothic Book" w:eastAsia="Times New Roman" w:hAnsi="Franklin Gothic Book" w:cs="Arial"/>
      <w:b/>
      <w:bCs/>
      <w:color w:val="8D7C5C" w:themeColor="text1"/>
      <w:spacing w:val="20"/>
      <w:sz w:val="50"/>
      <w:szCs w:val="24"/>
    </w:rPr>
  </w:style>
  <w:style w:type="paragraph" w:styleId="Heading2">
    <w:name w:val="heading 2"/>
    <w:next w:val="BodyText"/>
    <w:link w:val="Heading2Char"/>
    <w:uiPriority w:val="9"/>
    <w:unhideWhenUsed/>
    <w:qFormat/>
    <w:rsid w:val="00CD4273"/>
    <w:pPr>
      <w:keepNext/>
      <w:spacing w:before="200" w:after="100" w:line="240" w:lineRule="auto"/>
      <w:outlineLvl w:val="1"/>
    </w:pPr>
    <w:rPr>
      <w:rFonts w:ascii="Franklin Gothic Book" w:eastAsiaTheme="majorEastAsia" w:hAnsi="Franklin Gothic Book" w:cstheme="majorBidi"/>
      <w:b/>
      <w:bCs/>
      <w:iCs/>
      <w:color w:val="8D7C5C" w:themeColor="text1"/>
      <w:sz w:val="40"/>
      <w:szCs w:val="28"/>
    </w:rPr>
  </w:style>
  <w:style w:type="paragraph" w:styleId="Heading3">
    <w:name w:val="heading 3"/>
    <w:next w:val="BodyText"/>
    <w:link w:val="Heading3Char"/>
    <w:uiPriority w:val="9"/>
    <w:unhideWhenUsed/>
    <w:qFormat/>
    <w:rsid w:val="00CD4273"/>
    <w:pPr>
      <w:keepNext/>
      <w:spacing w:before="200" w:after="100" w:line="240" w:lineRule="auto"/>
      <w:outlineLvl w:val="2"/>
    </w:pPr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Heading4">
    <w:name w:val="heading 4"/>
    <w:next w:val="BodyText"/>
    <w:link w:val="Heading4Char"/>
    <w:uiPriority w:val="9"/>
    <w:unhideWhenUsed/>
    <w:qFormat/>
    <w:rsid w:val="00CD4273"/>
    <w:pPr>
      <w:keepNext/>
      <w:keepLines/>
      <w:spacing w:before="200" w:after="100" w:line="240" w:lineRule="auto"/>
      <w:outlineLvl w:val="3"/>
    </w:pPr>
    <w:rPr>
      <w:rFonts w:ascii="Franklin Gothic Book" w:eastAsiaTheme="majorEastAsia" w:hAnsi="Franklin Gothic Book" w:cstheme="majorBidi"/>
      <w:bCs/>
      <w:iCs/>
      <w:color w:val="8D7C5C" w:themeColor="text1"/>
      <w:spacing w:val="7"/>
      <w:sz w:val="30"/>
      <w:u w:val="single"/>
    </w:rPr>
  </w:style>
  <w:style w:type="paragraph" w:styleId="Heading5">
    <w:name w:val="heading 5"/>
    <w:next w:val="BodyText"/>
    <w:link w:val="Heading5Char"/>
    <w:uiPriority w:val="9"/>
    <w:unhideWhenUsed/>
    <w:qFormat/>
    <w:rsid w:val="00CD4273"/>
    <w:pPr>
      <w:keepNext/>
      <w:keepLines/>
      <w:spacing w:before="200" w:after="100" w:line="240" w:lineRule="auto"/>
      <w:outlineLvl w:val="4"/>
    </w:pPr>
    <w:rPr>
      <w:rFonts w:ascii="Franklin Gothic Book" w:eastAsiaTheme="majorEastAsia" w:hAnsi="Franklin Gothic Book" w:cstheme="majorBidi"/>
      <w:i/>
      <w:color w:val="8D7C5C" w:themeColor="text1"/>
      <w:spacing w:val="5"/>
      <w:sz w:val="30"/>
    </w:rPr>
  </w:style>
  <w:style w:type="paragraph" w:styleId="Heading6">
    <w:name w:val="heading 6"/>
    <w:next w:val="BodyText"/>
    <w:link w:val="Heading6Char"/>
    <w:uiPriority w:val="9"/>
    <w:unhideWhenUsed/>
    <w:rsid w:val="0015787E"/>
    <w:pPr>
      <w:keepNext/>
      <w:keepLines/>
      <w:spacing w:before="200" w:after="100" w:line="240" w:lineRule="auto"/>
      <w:outlineLvl w:val="5"/>
    </w:pPr>
    <w:rPr>
      <w:rFonts w:ascii="Franklin Gothic Book" w:eastAsiaTheme="majorEastAsia" w:hAnsi="Franklin Gothic Book" w:cstheme="majorBidi"/>
      <w:iCs/>
      <w:color w:val="8D7C5C" w:themeColor="text1"/>
      <w:sz w:val="24"/>
    </w:rPr>
  </w:style>
  <w:style w:type="paragraph" w:styleId="Heading7">
    <w:name w:val="heading 7"/>
    <w:next w:val="BodyText"/>
    <w:link w:val="Heading7Char"/>
    <w:uiPriority w:val="9"/>
    <w:unhideWhenUsed/>
    <w:rsid w:val="0015787E"/>
    <w:pPr>
      <w:keepNext/>
      <w:keepLines/>
      <w:spacing w:before="200" w:after="100" w:line="240" w:lineRule="auto"/>
      <w:outlineLvl w:val="6"/>
    </w:pPr>
    <w:rPr>
      <w:rFonts w:ascii="Franklin Gothic Book" w:eastAsiaTheme="majorEastAsia" w:hAnsi="Franklin Gothic Book" w:cstheme="majorBidi"/>
      <w:iCs/>
      <w:color w:val="8D7C5C" w:themeColor="text1"/>
      <w:sz w:val="24"/>
      <w:u w:val="single"/>
    </w:rPr>
  </w:style>
  <w:style w:type="paragraph" w:styleId="Heading8">
    <w:name w:val="heading 8"/>
    <w:next w:val="BodyText"/>
    <w:link w:val="Heading8Char"/>
    <w:uiPriority w:val="9"/>
    <w:unhideWhenUsed/>
    <w:rsid w:val="0015787E"/>
    <w:pPr>
      <w:keepNext/>
      <w:keepLines/>
      <w:spacing w:before="200" w:after="0"/>
      <w:outlineLvl w:val="7"/>
    </w:pPr>
    <w:rPr>
      <w:rFonts w:ascii="Franklin Gothic Book" w:eastAsiaTheme="majorEastAsia" w:hAnsi="Franklin Gothic Book" w:cstheme="majorBidi"/>
      <w:i/>
      <w:color w:val="8D7C5C" w:themeColor="text1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5787E"/>
    <w:pPr>
      <w:keepNext/>
      <w:keepLines/>
      <w:spacing w:before="40" w:after="0"/>
      <w:outlineLvl w:val="8"/>
    </w:pPr>
    <w:rPr>
      <w:rFonts w:ascii="Franklin Gothic Book" w:eastAsiaTheme="majorEastAsia" w:hAnsi="Franklin Gothic Book" w:cstheme="majorBidi"/>
      <w:iCs/>
      <w:color w:val="A29171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4D0D29"/>
    <w:pPr>
      <w:spacing w:after="0" w:line="240" w:lineRule="auto"/>
      <w:jc w:val="right"/>
    </w:pPr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D0D29"/>
    <w:rPr>
      <w:rFonts w:ascii="Arial" w:hAnsi="Arial"/>
      <w:sz w:val="20"/>
    </w:rPr>
  </w:style>
  <w:style w:type="paragraph" w:styleId="Footer">
    <w:name w:val="footer"/>
    <w:link w:val="FooterChar"/>
    <w:uiPriority w:val="99"/>
    <w:unhideWhenUsed/>
    <w:rsid w:val="00C21FC9"/>
    <w:pPr>
      <w:pBdr>
        <w:top w:val="single" w:sz="12" w:space="1" w:color="A1AAD3" w:themeColor="accent3" w:themeTint="99"/>
      </w:pBdr>
      <w:tabs>
        <w:tab w:val="right" w:pos="9360"/>
      </w:tabs>
      <w:spacing w:after="0" w:line="240" w:lineRule="auto"/>
      <w:jc w:val="right"/>
    </w:pPr>
    <w:rPr>
      <w:rFonts w:ascii="Franklin Gothic Book" w:hAnsi="Franklin Gothic Book"/>
      <w:caps/>
      <w:color w:val="6473B7" w:themeColor="accent3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21FC9"/>
    <w:rPr>
      <w:rFonts w:ascii="Franklin Gothic Book" w:hAnsi="Franklin Gothic Book"/>
      <w:caps/>
      <w:color w:val="6473B7" w:themeColor="accent3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76"/>
    <w:rPr>
      <w:rFonts w:ascii="Tahoma" w:hAnsi="Tahoma" w:cs="Tahoma"/>
      <w:sz w:val="16"/>
      <w:szCs w:val="16"/>
    </w:rPr>
  </w:style>
  <w:style w:type="paragraph" w:styleId="Date">
    <w:name w:val="Date"/>
    <w:basedOn w:val="BodyText"/>
    <w:next w:val="Normal"/>
    <w:link w:val="DateChar"/>
    <w:uiPriority w:val="99"/>
    <w:unhideWhenUsed/>
    <w:rsid w:val="00852CF4"/>
  </w:style>
  <w:style w:type="character" w:customStyle="1" w:styleId="DateChar">
    <w:name w:val="Date Char"/>
    <w:basedOn w:val="DefaultParagraphFont"/>
    <w:link w:val="Date"/>
    <w:uiPriority w:val="99"/>
    <w:rsid w:val="00852CF4"/>
    <w:rPr>
      <w:rFonts w:ascii="Arial" w:hAnsi="Arial" w:cs="Arial"/>
    </w:rPr>
  </w:style>
  <w:style w:type="character" w:styleId="Strong">
    <w:name w:val="Strong"/>
    <w:basedOn w:val="DefaultParagraphFont"/>
    <w:uiPriority w:val="22"/>
    <w:qFormat/>
    <w:rsid w:val="00DC5C88"/>
    <w:rPr>
      <w:b/>
      <w:bCs/>
    </w:rPr>
  </w:style>
  <w:style w:type="character" w:styleId="Emphasis">
    <w:name w:val="Emphasis"/>
    <w:basedOn w:val="DefaultParagraphFont"/>
    <w:qFormat/>
    <w:rsid w:val="00DC5C88"/>
    <w:rPr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87E"/>
    <w:rPr>
      <w:rFonts w:ascii="Franklin Gothic Book" w:eastAsiaTheme="majorEastAsia" w:hAnsi="Franklin Gothic Book" w:cstheme="majorBidi"/>
      <w:iCs/>
      <w:color w:val="A29171" w:themeColor="text1" w:themeTint="D8"/>
      <w:szCs w:val="21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rsid w:val="00852CF4"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99"/>
    <w:rsid w:val="00852CF4"/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D4273"/>
    <w:rPr>
      <w:rFonts w:ascii="Franklin Gothic Book" w:eastAsiaTheme="majorEastAsia" w:hAnsi="Franklin Gothic Book" w:cstheme="majorBidi"/>
      <w:bCs/>
      <w:iCs/>
      <w:color w:val="8D7C5C" w:themeColor="text1"/>
      <w:spacing w:val="7"/>
      <w:sz w:val="30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D4273"/>
    <w:rPr>
      <w:rFonts w:ascii="Franklin Gothic Book" w:eastAsiaTheme="majorEastAsia" w:hAnsi="Franklin Gothic Book" w:cstheme="majorBidi"/>
      <w:i/>
      <w:color w:val="8D7C5C" w:themeColor="text1"/>
      <w:spacing w:val="5"/>
      <w:sz w:val="30"/>
    </w:rPr>
  </w:style>
  <w:style w:type="character" w:customStyle="1" w:styleId="Heading6Char">
    <w:name w:val="Heading 6 Char"/>
    <w:basedOn w:val="DefaultParagraphFont"/>
    <w:link w:val="Heading6"/>
    <w:uiPriority w:val="9"/>
    <w:rsid w:val="0015787E"/>
    <w:rPr>
      <w:rFonts w:ascii="Franklin Gothic Book" w:eastAsiaTheme="majorEastAsia" w:hAnsi="Franklin Gothic Book" w:cstheme="majorBidi"/>
      <w:iCs/>
      <w:color w:val="8D7C5C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15787E"/>
    <w:rPr>
      <w:rFonts w:ascii="Franklin Gothic Book" w:eastAsiaTheme="majorEastAsia" w:hAnsi="Franklin Gothic Book" w:cstheme="majorBidi"/>
      <w:iCs/>
      <w:color w:val="8D7C5C" w:themeColor="text1"/>
      <w:sz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15787E"/>
    <w:rPr>
      <w:rFonts w:ascii="Franklin Gothic Book" w:eastAsiaTheme="majorEastAsia" w:hAnsi="Franklin Gothic Book" w:cstheme="majorBidi"/>
      <w:i/>
      <w:color w:val="8D7C5C" w:themeColor="text1"/>
      <w:sz w:val="24"/>
      <w:szCs w:val="20"/>
    </w:rPr>
  </w:style>
  <w:style w:type="paragraph" w:styleId="ListNumber">
    <w:name w:val="List Number"/>
    <w:basedOn w:val="BodyText"/>
    <w:uiPriority w:val="99"/>
    <w:unhideWhenUsed/>
    <w:rsid w:val="00780732"/>
    <w:pPr>
      <w:numPr>
        <w:numId w:val="6"/>
      </w:numPr>
      <w:ind w:left="720"/>
    </w:pPr>
  </w:style>
  <w:style w:type="character" w:styleId="Hyperlink">
    <w:name w:val="Hyperlink"/>
    <w:basedOn w:val="DefaultParagraphFont"/>
    <w:uiPriority w:val="99"/>
    <w:unhideWhenUsed/>
    <w:rsid w:val="006346A5"/>
    <w:rPr>
      <w:color w:val="0000FF" w:themeColor="hyperlink"/>
      <w:u w:val="single"/>
    </w:rPr>
  </w:style>
  <w:style w:type="paragraph" w:styleId="BodyText">
    <w:name w:val="Body Text"/>
    <w:link w:val="BodyTextChar"/>
    <w:qFormat/>
    <w:rsid w:val="00FC5DA7"/>
    <w:pPr>
      <w:spacing w:line="300" w:lineRule="atLeast"/>
      <w:jc w:val="both"/>
    </w:pPr>
    <w:rPr>
      <w:rFonts w:ascii="Arial Nova Light" w:hAnsi="Arial Nova Light" w:cs="Arial"/>
    </w:rPr>
  </w:style>
  <w:style w:type="character" w:customStyle="1" w:styleId="BodyTextChar">
    <w:name w:val="Body Text Char"/>
    <w:basedOn w:val="DefaultParagraphFont"/>
    <w:link w:val="BodyText"/>
    <w:rsid w:val="00FC5DA7"/>
    <w:rPr>
      <w:rFonts w:ascii="Arial Nova Light" w:hAnsi="Arial Nova Light" w:cs="Arial"/>
    </w:rPr>
  </w:style>
  <w:style w:type="paragraph" w:styleId="ListBullet">
    <w:name w:val="List Bullet"/>
    <w:basedOn w:val="BodyText"/>
    <w:uiPriority w:val="99"/>
    <w:unhideWhenUsed/>
    <w:qFormat/>
    <w:rsid w:val="003856C7"/>
    <w:pPr>
      <w:numPr>
        <w:numId w:val="15"/>
      </w:numPr>
      <w:spacing w:after="100"/>
    </w:pPr>
  </w:style>
  <w:style w:type="character" w:styleId="IntenseEmphasis">
    <w:name w:val="Intense Emphasis"/>
    <w:uiPriority w:val="21"/>
    <w:qFormat/>
    <w:rsid w:val="005E2775"/>
    <w:rPr>
      <w:b/>
      <w:bCs/>
      <w:i/>
      <w:iCs/>
      <w:color w:val="auto"/>
    </w:rPr>
  </w:style>
  <w:style w:type="paragraph" w:styleId="ListBullet2">
    <w:name w:val="List Bullet 2"/>
    <w:basedOn w:val="ListBullet"/>
    <w:uiPriority w:val="99"/>
    <w:unhideWhenUsed/>
    <w:qFormat/>
    <w:rsid w:val="003856C7"/>
    <w:pPr>
      <w:numPr>
        <w:numId w:val="18"/>
      </w:numPr>
    </w:pPr>
  </w:style>
  <w:style w:type="character" w:customStyle="1" w:styleId="Heading1Char">
    <w:name w:val="Heading 1 Char"/>
    <w:basedOn w:val="DefaultParagraphFont"/>
    <w:link w:val="Heading1"/>
    <w:rsid w:val="00CD4273"/>
    <w:rPr>
      <w:rFonts w:ascii="Franklin Gothic Book" w:eastAsia="Times New Roman" w:hAnsi="Franklin Gothic Book" w:cs="Arial"/>
      <w:b/>
      <w:bCs/>
      <w:color w:val="8D7C5C" w:themeColor="text1"/>
      <w:spacing w:val="20"/>
      <w:sz w:val="5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4273"/>
    <w:rPr>
      <w:rFonts w:ascii="Franklin Gothic Book" w:eastAsiaTheme="majorEastAsia" w:hAnsi="Franklin Gothic Book" w:cstheme="majorBidi"/>
      <w:b/>
      <w:bCs/>
      <w:iCs/>
      <w:color w:val="8D7C5C" w:themeColor="text1"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D4273"/>
    <w:rPr>
      <w:rFonts w:ascii="Franklin Gothic Book" w:eastAsiaTheme="majorEastAsia" w:hAnsi="Franklin Gothic Book" w:cstheme="majorBidi"/>
      <w:b/>
      <w:bCs/>
      <w:color w:val="8D7C5C"/>
      <w:spacing w:val="7"/>
      <w:sz w:val="36"/>
    </w:rPr>
  </w:style>
  <w:style w:type="paragraph" w:styleId="ListParagraph">
    <w:name w:val="List Paragraph"/>
    <w:basedOn w:val="Normal"/>
    <w:uiPriority w:val="34"/>
    <w:qFormat/>
    <w:rsid w:val="009B72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A6615"/>
    <w:rPr>
      <w:color w:val="800080" w:themeColor="followedHyperlink"/>
      <w:u w:val="single"/>
    </w:rPr>
  </w:style>
  <w:style w:type="paragraph" w:styleId="Title">
    <w:name w:val="Title"/>
    <w:next w:val="Normal"/>
    <w:link w:val="TitleChar"/>
    <w:uiPriority w:val="10"/>
    <w:rsid w:val="00C21FC9"/>
    <w:pPr>
      <w:spacing w:after="0" w:line="240" w:lineRule="auto"/>
      <w:contextualSpacing/>
      <w:jc w:val="right"/>
    </w:pPr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FC9"/>
    <w:rPr>
      <w:rFonts w:ascii="Franklin Gothic Book" w:eastAsiaTheme="majorEastAsia" w:hAnsi="Franklin Gothic Book" w:cstheme="majorBidi"/>
      <w:caps/>
      <w:color w:val="FFFFFF"/>
      <w:spacing w:val="10"/>
      <w:kern w:val="28"/>
      <w:sz w:val="36"/>
      <w:szCs w:val="56"/>
    </w:rPr>
  </w:style>
  <w:style w:type="character" w:styleId="PageNumber">
    <w:name w:val="page number"/>
    <w:basedOn w:val="DefaultParagraphFont"/>
    <w:uiPriority w:val="99"/>
    <w:unhideWhenUsed/>
    <w:rsid w:val="007F172A"/>
    <w:rPr>
      <w:color w:val="4D4D4D"/>
      <w:sz w:val="18"/>
    </w:rPr>
  </w:style>
  <w:style w:type="paragraph" w:styleId="ListBullet3">
    <w:name w:val="List Bullet 3"/>
    <w:basedOn w:val="BodyText"/>
    <w:uiPriority w:val="99"/>
    <w:unhideWhenUsed/>
    <w:qFormat/>
    <w:rsid w:val="003856C7"/>
    <w:pPr>
      <w:numPr>
        <w:numId w:val="3"/>
      </w:numPr>
      <w:tabs>
        <w:tab w:val="left" w:pos="1440"/>
      </w:tabs>
      <w:spacing w:after="100"/>
    </w:pPr>
  </w:style>
  <w:style w:type="paragraph" w:styleId="ListBullet4">
    <w:name w:val="List Bullet 4"/>
    <w:basedOn w:val="BodyText"/>
    <w:uiPriority w:val="99"/>
    <w:unhideWhenUsed/>
    <w:rsid w:val="003856C7"/>
    <w:pPr>
      <w:numPr>
        <w:numId w:val="4"/>
      </w:numPr>
      <w:spacing w:after="100"/>
    </w:pPr>
  </w:style>
  <w:style w:type="table" w:styleId="TableGrid">
    <w:name w:val="Table Grid"/>
    <w:basedOn w:val="TableNormal"/>
    <w:uiPriority w:val="59"/>
    <w:rsid w:val="007C7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aliases w:val="VT Town Table"/>
    <w:basedOn w:val="GridTable5Dark-Accent5"/>
    <w:uiPriority w:val="49"/>
    <w:rsid w:val="007C7BB6"/>
    <w:rPr>
      <w:rFonts w:ascii="Arial Nova Light" w:hAnsi="Arial Nova Light"/>
      <w:sz w:val="20"/>
      <w:szCs w:val="20"/>
    </w:rPr>
    <w:tblPr>
      <w:tblBorders>
        <w:top w:val="single" w:sz="4" w:space="0" w:color="77BACC" w:themeColor="accent5" w:themeTint="99"/>
        <w:left w:val="single" w:sz="4" w:space="0" w:color="77BACC" w:themeColor="accent5" w:themeTint="99"/>
        <w:bottom w:val="single" w:sz="4" w:space="0" w:color="77BACC" w:themeColor="accent5" w:themeTint="99"/>
        <w:right w:val="single" w:sz="4" w:space="0" w:color="77BACC" w:themeColor="accent5" w:themeTint="99"/>
        <w:insideH w:val="single" w:sz="4" w:space="0" w:color="77BACC" w:themeColor="accent5" w:themeTint="99"/>
        <w:insideV w:val="single" w:sz="4" w:space="0" w:color="77BACC" w:themeColor="accent5" w:themeTint="99"/>
      </w:tblBorders>
      <w:tblCellMar>
        <w:top w:w="29" w:type="dxa"/>
        <w:left w:w="58" w:type="dxa"/>
        <w:bottom w:w="29" w:type="dxa"/>
        <w:right w:w="58" w:type="dxa"/>
      </w:tblCellMar>
    </w:tblPr>
    <w:tcPr>
      <w:shd w:val="clear" w:color="auto" w:fill="D1E8EE" w:themeFill="accent5" w:themeFillTint="33"/>
      <w:vAlign w:val="center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367E92" w:themeColor="accent5"/>
          <w:left w:val="single" w:sz="4" w:space="0" w:color="367E92" w:themeColor="accent5"/>
          <w:bottom w:val="single" w:sz="4" w:space="0" w:color="367E92" w:themeColor="accent5"/>
          <w:right w:val="single" w:sz="4" w:space="0" w:color="367E92" w:themeColor="accent5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top w:val="double" w:sz="4" w:space="0" w:color="367E92" w:themeColor="accent5"/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tblPr/>
      <w:tcPr>
        <w:shd w:val="clear" w:color="auto" w:fill="D1E8EE" w:themeFill="accent5" w:themeFillTint="33"/>
      </w:tcPr>
    </w:tblStylePr>
    <w:tblStylePr w:type="band1Horz">
      <w:tblPr/>
      <w:tcPr>
        <w:shd w:val="clear" w:color="auto" w:fill="D1E8EE" w:themeFill="accent5" w:themeFillTint="33"/>
      </w:tcPr>
    </w:tblStylePr>
  </w:style>
  <w:style w:type="table" w:customStyle="1" w:styleId="Style1">
    <w:name w:val="Style1"/>
    <w:basedOn w:val="GridTable5Dark-Accent5"/>
    <w:uiPriority w:val="99"/>
    <w:rsid w:val="007C7BB6"/>
    <w:tblPr/>
    <w:tcPr>
      <w:shd w:val="clear" w:color="auto" w:fill="D1E8EE" w:themeFill="accent5" w:themeFillTint="33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rPr>
        <w:rFonts w:ascii="Arial Nova Light" w:hAnsi="Arial Nova Light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0DD" w:themeFill="accent5" w:themeFillTint="66"/>
      </w:tcPr>
    </w:tblStylePr>
    <w:tblStylePr w:type="band1Horz">
      <w:tblPr/>
      <w:tcPr>
        <w:shd w:val="clear" w:color="auto" w:fill="A4D0DD" w:themeFill="accent5" w:themeFillTint="66"/>
      </w:tcPr>
    </w:tblStylePr>
  </w:style>
  <w:style w:type="paragraph" w:customStyle="1" w:styleId="TableCell">
    <w:name w:val="Table Cell"/>
    <w:rsid w:val="007C7BB6"/>
    <w:pPr>
      <w:spacing w:after="0" w:line="240" w:lineRule="auto"/>
    </w:pPr>
    <w:rPr>
      <w:rFonts w:ascii="Arial Nova Light" w:hAnsi="Arial Nova Light" w:cs="Arial"/>
      <w:bCs/>
      <w:sz w:val="18"/>
    </w:rPr>
  </w:style>
  <w:style w:type="paragraph" w:customStyle="1" w:styleId="TableColumnHeader">
    <w:name w:val="Table Column Header"/>
    <w:basedOn w:val="TableCell"/>
    <w:rsid w:val="00CF4726"/>
    <w:pPr>
      <w:jc w:val="center"/>
    </w:pPr>
    <w:rPr>
      <w:b/>
      <w:bCs w:val="0"/>
    </w:rPr>
  </w:style>
  <w:style w:type="table" w:styleId="GridTable5Dark-Accent5">
    <w:name w:val="Grid Table 5 Dark Accent 5"/>
    <w:basedOn w:val="TableNormal"/>
    <w:uiPriority w:val="50"/>
    <w:rsid w:val="007C7BB6"/>
    <w:pPr>
      <w:spacing w:after="0" w:line="240" w:lineRule="auto"/>
    </w:pPr>
    <w:tblPr>
      <w:tblStyleRowBandSize w:val="1"/>
      <w:tblStyleColBandSize w:val="1"/>
      <w:tblBorders>
        <w:top w:val="single" w:sz="4" w:space="0" w:color="77774B" w:themeColor="background1"/>
        <w:left w:val="single" w:sz="4" w:space="0" w:color="77774B" w:themeColor="background1"/>
        <w:bottom w:val="single" w:sz="4" w:space="0" w:color="77774B" w:themeColor="background1"/>
        <w:right w:val="single" w:sz="4" w:space="0" w:color="77774B" w:themeColor="background1"/>
        <w:insideH w:val="single" w:sz="4" w:space="0" w:color="77774B" w:themeColor="background1"/>
        <w:insideV w:val="single" w:sz="4" w:space="0" w:color="77774B" w:themeColor="background1"/>
      </w:tblBorders>
    </w:tblPr>
    <w:tcPr>
      <w:shd w:val="clear" w:color="auto" w:fill="D1E8EE" w:themeFill="accent5" w:themeFillTint="33"/>
    </w:tcPr>
    <w:tblStylePr w:type="firstRow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lastRow">
      <w:rPr>
        <w:b/>
        <w:bCs/>
        <w:color w:val="77774B" w:themeColor="background1"/>
      </w:rPr>
      <w:tblPr/>
      <w:tcPr>
        <w:tcBorders>
          <w:left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H w:val="nil"/>
          <w:insideV w:val="nil"/>
        </w:tcBorders>
        <w:shd w:val="clear" w:color="auto" w:fill="367E92" w:themeFill="accent5"/>
      </w:tcPr>
    </w:tblStylePr>
    <w:tblStylePr w:type="fir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left w:val="single" w:sz="4" w:space="0" w:color="77774B" w:themeColor="background1"/>
          <w:bottom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lastCol">
      <w:rPr>
        <w:b/>
        <w:bCs/>
        <w:color w:val="77774B" w:themeColor="background1"/>
      </w:rPr>
      <w:tblPr/>
      <w:tcPr>
        <w:tcBorders>
          <w:top w:val="single" w:sz="4" w:space="0" w:color="77774B" w:themeColor="background1"/>
          <w:bottom w:val="single" w:sz="4" w:space="0" w:color="77774B" w:themeColor="background1"/>
          <w:right w:val="single" w:sz="4" w:space="0" w:color="77774B" w:themeColor="background1"/>
          <w:insideV w:val="nil"/>
        </w:tcBorders>
        <w:shd w:val="clear" w:color="auto" w:fill="367E92" w:themeFill="accent5"/>
      </w:tcPr>
    </w:tblStylePr>
    <w:tblStylePr w:type="band1Vert">
      <w:tblPr/>
      <w:tcPr>
        <w:shd w:val="clear" w:color="auto" w:fill="A4D0DD" w:themeFill="accent5" w:themeFillTint="66"/>
      </w:tcPr>
    </w:tblStylePr>
    <w:tblStylePr w:type="band1Horz">
      <w:tblPr/>
      <w:tcPr>
        <w:shd w:val="clear" w:color="auto" w:fill="A4D0DD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CF4726"/>
    <w:pPr>
      <w:spacing w:after="0" w:line="240" w:lineRule="auto"/>
    </w:pPr>
    <w:tblPr>
      <w:tblStyleRowBandSize w:val="1"/>
      <w:tblStyleColBandSize w:val="1"/>
      <w:tblBorders>
        <w:top w:val="single" w:sz="4" w:space="0" w:color="A4D0DD" w:themeColor="accent5" w:themeTint="66"/>
        <w:left w:val="single" w:sz="4" w:space="0" w:color="A4D0DD" w:themeColor="accent5" w:themeTint="66"/>
        <w:bottom w:val="single" w:sz="4" w:space="0" w:color="A4D0DD" w:themeColor="accent5" w:themeTint="66"/>
        <w:right w:val="single" w:sz="4" w:space="0" w:color="A4D0DD" w:themeColor="accent5" w:themeTint="66"/>
        <w:insideH w:val="single" w:sz="4" w:space="0" w:color="A4D0DD" w:themeColor="accent5" w:themeTint="66"/>
        <w:insideV w:val="single" w:sz="4" w:space="0" w:color="A4D0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7B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7B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99"/>
    <w:unhideWhenUsed/>
    <w:rsid w:val="00387CB4"/>
    <w:pPr>
      <w:ind w:left="360" w:hanging="36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DAC"/>
    <w:pPr>
      <w:pBdr>
        <w:top w:val="single" w:sz="4" w:space="10" w:color="5B4D72" w:themeColor="accent1"/>
        <w:bottom w:val="single" w:sz="4" w:space="10" w:color="5B4D72" w:themeColor="accent1"/>
      </w:pBdr>
      <w:spacing w:before="360" w:after="360"/>
      <w:ind w:left="864" w:right="864"/>
      <w:jc w:val="center"/>
    </w:pPr>
    <w:rPr>
      <w:i/>
      <w:iCs/>
      <w:color w:val="5B4D7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DAC"/>
    <w:rPr>
      <w:i/>
      <w:iCs/>
      <w:color w:val="5B4D72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A90F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F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F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F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F5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707B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A6C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43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394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4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88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65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24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6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3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48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58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35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3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0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5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73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6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4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0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4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4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2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2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4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5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3773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1482846069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35474517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1951164214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819467518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1704207112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  <w:div w:id="2144957053">
          <w:marLeft w:val="0"/>
          <w:marRight w:val="0"/>
          <w:marTop w:val="0"/>
          <w:marBottom w:val="0"/>
          <w:divBdr>
            <w:top w:val="single" w:sz="6" w:space="8" w:color="auto"/>
            <w:left w:val="none" w:sz="0" w:space="8" w:color="auto"/>
            <w:bottom w:val="none" w:sz="0" w:space="8" w:color="auto"/>
            <w:right w:val="none" w:sz="0" w:space="8" w:color="auto"/>
          </w:divBdr>
        </w:div>
      </w:divsChild>
    </w:div>
    <w:div w:id="1547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0_SE_Share\Admin\Correspondence%20Templates\2014%20Stationery\Burlington\Letterhead_VT.dotx" TargetMode="External"/></Relationships>
</file>

<file path=word/theme/theme1.xml><?xml version="1.0" encoding="utf-8"?>
<a:theme xmlns:a="http://schemas.openxmlformats.org/drawingml/2006/main" name="Office Theme">
  <a:themeElements>
    <a:clrScheme name="VT Town Forests">
      <a:dk1>
        <a:srgbClr val="8D7C5C"/>
      </a:dk1>
      <a:lt1>
        <a:srgbClr val="77774B"/>
      </a:lt1>
      <a:dk2>
        <a:srgbClr val="7DA456"/>
      </a:dk2>
      <a:lt2>
        <a:srgbClr val="C2A558"/>
      </a:lt2>
      <a:accent1>
        <a:srgbClr val="5B4D72"/>
      </a:accent1>
      <a:accent2>
        <a:srgbClr val="745B90"/>
      </a:accent2>
      <a:accent3>
        <a:srgbClr val="6473B7"/>
      </a:accent3>
      <a:accent4>
        <a:srgbClr val="8064A2"/>
      </a:accent4>
      <a:accent5>
        <a:srgbClr val="367E92"/>
      </a:accent5>
      <a:accent6>
        <a:srgbClr val="5250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C67F4-8032-4EA7-BD5B-3D9746CCE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Letterhead_VT</Template>
  <TotalTime>1</TotalTime>
  <Pages>5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Drew Pollak-Bruce</dc:creator>
  <cp:lastModifiedBy>Ellie Wachtel</cp:lastModifiedBy>
  <cp:revision>2</cp:revision>
  <cp:lastPrinted>2014-01-13T21:35:00Z</cp:lastPrinted>
  <dcterms:created xsi:type="dcterms:W3CDTF">2018-12-13T22:59:00Z</dcterms:created>
  <dcterms:modified xsi:type="dcterms:W3CDTF">2018-12-13T22:59:00Z</dcterms:modified>
</cp:coreProperties>
</file>