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F7EB8" w14:textId="77777777" w:rsidR="00902247" w:rsidRDefault="00902247" w:rsidP="004A3B44">
      <w:pPr>
        <w:pStyle w:val="Heading3"/>
      </w:pPr>
      <w:r>
        <w:t>Community Newsletter Submission</w:t>
      </w:r>
    </w:p>
    <w:p w14:paraId="571D396D" w14:textId="77777777" w:rsidR="00E56064" w:rsidRDefault="00E56064" w:rsidP="00E6231B">
      <w:pPr>
        <w:pStyle w:val="BodyText"/>
        <w:rPr>
          <w:color w:val="FF0000"/>
        </w:rPr>
      </w:pPr>
    </w:p>
    <w:p w14:paraId="1730E99C" w14:textId="77777777" w:rsidR="00E6231B" w:rsidRPr="00E6231B" w:rsidRDefault="00E6231B" w:rsidP="00E6231B">
      <w:pPr>
        <w:pStyle w:val="BodyText"/>
        <w:rPr>
          <w:color w:val="FF0000"/>
        </w:rPr>
      </w:pPr>
      <w:r w:rsidRPr="00E6231B">
        <w:rPr>
          <w:color w:val="FF0000"/>
        </w:rPr>
        <w:t>DATE</w:t>
      </w:r>
    </w:p>
    <w:p w14:paraId="4A7EC56F" w14:textId="1799E24F" w:rsidR="00E6231B" w:rsidRDefault="002D4B18" w:rsidP="00E6231B">
      <w:pPr>
        <w:pStyle w:val="BodyText"/>
      </w:pPr>
      <w:r>
        <w:t xml:space="preserve">Learn about the </w:t>
      </w:r>
      <w:r w:rsidR="008D16CF">
        <w:t xml:space="preserve">draft </w:t>
      </w:r>
      <w:r>
        <w:t>plan for the</w:t>
      </w:r>
      <w:r w:rsidR="00387E75">
        <w:t xml:space="preserve"> </w:t>
      </w:r>
      <w:r w:rsidR="00387E75" w:rsidRPr="00387E75">
        <w:rPr>
          <w:color w:val="FF0000"/>
        </w:rPr>
        <w:t xml:space="preserve">FILL IN </w:t>
      </w:r>
      <w:r w:rsidR="00387E75">
        <w:t>Town Forest</w:t>
      </w:r>
      <w:r w:rsidR="00E6231B">
        <w:t>!</w:t>
      </w:r>
    </w:p>
    <w:p w14:paraId="7C692344" w14:textId="7B41125E" w:rsidR="004A3B44" w:rsidRPr="00E6231B" w:rsidRDefault="00E6231B" w:rsidP="00E6231B">
      <w:pPr>
        <w:pStyle w:val="Heading2"/>
        <w:rPr>
          <w:rStyle w:val="Emphasis"/>
          <w:b w:val="0"/>
          <w:i w:val="0"/>
          <w:iCs/>
          <w:sz w:val="28"/>
        </w:rPr>
      </w:pPr>
      <w:r w:rsidRPr="00E6231B">
        <w:rPr>
          <w:rStyle w:val="Emphasis"/>
          <w:b w:val="0"/>
          <w:i w:val="0"/>
          <w:iCs/>
          <w:sz w:val="28"/>
        </w:rPr>
        <w:t xml:space="preserve">What: </w:t>
      </w:r>
      <w:r w:rsidR="008D16CF">
        <w:rPr>
          <w:rStyle w:val="Emphasis"/>
          <w:b w:val="0"/>
          <w:i w:val="0"/>
          <w:iCs/>
          <w:sz w:val="28"/>
        </w:rPr>
        <w:t xml:space="preserve">Draft </w:t>
      </w:r>
      <w:r w:rsidR="002D4B18">
        <w:rPr>
          <w:rStyle w:val="Emphasis"/>
          <w:b w:val="0"/>
          <w:i w:val="0"/>
          <w:iCs/>
          <w:sz w:val="28"/>
        </w:rPr>
        <w:t>Plan Presentation</w:t>
      </w:r>
      <w:r w:rsidR="003F3068">
        <w:rPr>
          <w:rStyle w:val="Emphasis"/>
          <w:b w:val="0"/>
          <w:i w:val="0"/>
          <w:iCs/>
          <w:sz w:val="28"/>
        </w:rPr>
        <w:t xml:space="preserve"> </w:t>
      </w:r>
      <w:r w:rsidR="004A3B44" w:rsidRPr="00E6231B">
        <w:rPr>
          <w:rStyle w:val="Emphasis"/>
          <w:b w:val="0"/>
          <w:i w:val="0"/>
          <w:iCs/>
          <w:sz w:val="28"/>
        </w:rPr>
        <w:t xml:space="preserve">for </w:t>
      </w:r>
      <w:r w:rsidR="004A3B44" w:rsidRPr="00E6231B">
        <w:rPr>
          <w:rStyle w:val="Emphasis"/>
          <w:b w:val="0"/>
          <w:i w:val="0"/>
          <w:iCs/>
          <w:color w:val="FF0000"/>
          <w:sz w:val="28"/>
        </w:rPr>
        <w:t xml:space="preserve">FILL IN </w:t>
      </w:r>
      <w:r w:rsidR="004A3B44" w:rsidRPr="00E6231B">
        <w:rPr>
          <w:rStyle w:val="Emphasis"/>
          <w:b w:val="0"/>
          <w:i w:val="0"/>
          <w:iCs/>
          <w:sz w:val="28"/>
        </w:rPr>
        <w:t>Town Forest!</w:t>
      </w:r>
    </w:p>
    <w:p w14:paraId="687ACFC7" w14:textId="77777777" w:rsidR="00BE6232" w:rsidRPr="00E6231B" w:rsidRDefault="00BE6232" w:rsidP="00E6231B">
      <w:pPr>
        <w:pStyle w:val="Heading2"/>
        <w:rPr>
          <w:rStyle w:val="Emphasis"/>
          <w:b w:val="0"/>
          <w:i w:val="0"/>
          <w:iCs/>
          <w:sz w:val="28"/>
        </w:rPr>
      </w:pPr>
      <w:r w:rsidRPr="00E6231B">
        <w:rPr>
          <w:rStyle w:val="Emphasis"/>
          <w:b w:val="0"/>
          <w:i w:val="0"/>
          <w:iCs/>
          <w:sz w:val="28"/>
        </w:rPr>
        <w:t xml:space="preserve">Where: </w:t>
      </w:r>
      <w:r w:rsidRPr="00E6231B">
        <w:rPr>
          <w:rStyle w:val="Emphasis"/>
          <w:b w:val="0"/>
          <w:i w:val="0"/>
          <w:iCs/>
          <w:color w:val="FF0000"/>
          <w:sz w:val="28"/>
        </w:rPr>
        <w:t>FILL IN</w:t>
      </w:r>
    </w:p>
    <w:p w14:paraId="4A81EAAC" w14:textId="77777777" w:rsidR="00BE6232" w:rsidRPr="00E6231B" w:rsidRDefault="00BE6232" w:rsidP="00E6231B">
      <w:pPr>
        <w:pStyle w:val="Heading2"/>
        <w:rPr>
          <w:b w:val="0"/>
          <w:sz w:val="28"/>
        </w:rPr>
      </w:pPr>
      <w:r w:rsidRPr="00E6231B">
        <w:rPr>
          <w:rStyle w:val="Emphasis"/>
          <w:b w:val="0"/>
          <w:i w:val="0"/>
          <w:iCs/>
          <w:sz w:val="28"/>
        </w:rPr>
        <w:t xml:space="preserve">When: </w:t>
      </w:r>
      <w:r w:rsidRPr="00E6231B">
        <w:rPr>
          <w:rStyle w:val="Emphasis"/>
          <w:b w:val="0"/>
          <w:i w:val="0"/>
          <w:iCs/>
          <w:color w:val="FF0000"/>
          <w:sz w:val="28"/>
        </w:rPr>
        <w:t>FILL IN</w:t>
      </w:r>
    </w:p>
    <w:p w14:paraId="32428BBC" w14:textId="3FAFE6A7" w:rsidR="004A3B44" w:rsidRPr="00534A9E" w:rsidRDefault="00534A9E" w:rsidP="00534A9E">
      <w:pPr>
        <w:rPr>
          <w:rFonts w:ascii="Arial Nova Light" w:hAnsi="Arial Nova Light" w:cs="Arial"/>
          <w:color w:val="8D7C5C" w:themeColor="text1"/>
        </w:rPr>
      </w:pPr>
      <w:r w:rsidRPr="00451B74">
        <w:rPr>
          <w:rFonts w:ascii="Arial Nova Light" w:hAnsi="Arial Nova Light" w:cs="Arial"/>
        </w:rPr>
        <w:t xml:space="preserve">The Town of </w:t>
      </w:r>
      <w:r>
        <w:rPr>
          <w:rFonts w:ascii="Arial Nova Light" w:hAnsi="Arial Nova Light" w:cs="Arial"/>
          <w:color w:val="FF0000"/>
        </w:rPr>
        <w:t xml:space="preserve">FILL IN </w:t>
      </w:r>
      <w:r w:rsidRPr="00F80FA8">
        <w:rPr>
          <w:rFonts w:ascii="Arial Nova Light" w:hAnsi="Arial Nova Light" w:cs="Arial"/>
        </w:rPr>
        <w:t xml:space="preserve">will be </w:t>
      </w:r>
      <w:r w:rsidRPr="00451B74">
        <w:rPr>
          <w:rFonts w:ascii="Arial Nova Light" w:hAnsi="Arial Nova Light" w:cs="Arial"/>
        </w:rPr>
        <w:t xml:space="preserve">hosting a public plan presentation to share the </w:t>
      </w:r>
      <w:r>
        <w:rPr>
          <w:rFonts w:ascii="Arial Nova Light" w:hAnsi="Arial Nova Light" w:cs="Arial"/>
        </w:rPr>
        <w:t xml:space="preserve">draft </w:t>
      </w:r>
      <w:r w:rsidRPr="00451B74">
        <w:rPr>
          <w:rFonts w:ascii="Arial Nova Light" w:hAnsi="Arial Nova Light" w:cs="Arial"/>
        </w:rPr>
        <w:t xml:space="preserve">town forest recreation plan with the </w:t>
      </w:r>
      <w:r w:rsidRPr="00451B74">
        <w:rPr>
          <w:rFonts w:ascii="Arial Nova Light" w:hAnsi="Arial Nova Light" w:cs="Arial"/>
          <w:color w:val="FF0000"/>
        </w:rPr>
        <w:t>FILL IN (</w:t>
      </w:r>
      <w:proofErr w:type="spellStart"/>
      <w:r w:rsidRPr="00451B74">
        <w:rPr>
          <w:rFonts w:ascii="Arial Nova Light" w:hAnsi="Arial Nova Light" w:cs="Arial"/>
          <w:color w:val="FF0000"/>
        </w:rPr>
        <w:t>selectboard</w:t>
      </w:r>
      <w:proofErr w:type="spellEnd"/>
      <w:r w:rsidRPr="00451B74">
        <w:rPr>
          <w:rFonts w:ascii="Arial Nova Light" w:hAnsi="Arial Nova Light" w:cs="Arial"/>
          <w:color w:val="FF0000"/>
        </w:rPr>
        <w:t>, conservation commission, etc.)</w:t>
      </w:r>
      <w:r w:rsidRPr="00451B74">
        <w:rPr>
          <w:rFonts w:ascii="Arial Nova Light" w:hAnsi="Arial Nova Light" w:cs="Arial"/>
        </w:rPr>
        <w:t xml:space="preserve"> and the community. </w:t>
      </w:r>
      <w:r w:rsidRPr="006A661A">
        <w:rPr>
          <w:rFonts w:ascii="Arial Nova Light" w:hAnsi="Arial Nova Light" w:cs="Arial"/>
          <w:color w:val="FF0000"/>
        </w:rPr>
        <w:t xml:space="preserve">FILL IN TOWN </w:t>
      </w:r>
      <w:r w:rsidRPr="006A661A">
        <w:rPr>
          <w:rFonts w:ascii="Arial Nova Light" w:hAnsi="Arial Nova Light" w:cs="Arial"/>
        </w:rPr>
        <w:t xml:space="preserve">is working through a community planning process supported by the Vermont Urban &amp; Community Forestry Program that addresses issues and opportunities in the use and stewardship of </w:t>
      </w:r>
      <w:r>
        <w:rPr>
          <w:rFonts w:ascii="Arial Nova Light" w:hAnsi="Arial Nova Light" w:cs="Arial"/>
        </w:rPr>
        <w:t>our</w:t>
      </w:r>
      <w:r w:rsidRPr="006A661A">
        <w:rPr>
          <w:rFonts w:ascii="Arial Nova Light" w:hAnsi="Arial Nova Light" w:cs="Arial"/>
        </w:rPr>
        <w:t xml:space="preserve"> town forest. </w:t>
      </w:r>
      <w:r w:rsidRPr="00451B74">
        <w:rPr>
          <w:rFonts w:ascii="Arial Nova Light" w:hAnsi="Arial Nova Light" w:cs="Arial"/>
        </w:rPr>
        <w:t>Our community’s feedback—provided through the public workshops and community survey—has been incorporated into a draft plan for our town forest with actionable strategies to achieve the vision. This presentation is your opportunity to learn about and offer input on the draft plan. Your input will help ensure that our action-based town forest recreation plan aligns with our community values and that the strategies reflect the town’s priorities for implementation. Hope to see you there!</w:t>
      </w:r>
      <w:bookmarkStart w:id="0" w:name="_GoBack"/>
      <w:bookmarkEnd w:id="0"/>
    </w:p>
    <w:p w14:paraId="3DF76691" w14:textId="77777777" w:rsidR="004A3B44" w:rsidRPr="004A3B44" w:rsidRDefault="004A3B44" w:rsidP="004A3B44">
      <w:pPr>
        <w:pStyle w:val="BodyText"/>
      </w:pPr>
    </w:p>
    <w:p w14:paraId="57269627" w14:textId="77777777" w:rsidR="004A3B44" w:rsidRPr="004A3B44" w:rsidRDefault="004A3B44" w:rsidP="004A3B44">
      <w:pPr>
        <w:pStyle w:val="BodyText"/>
      </w:pPr>
    </w:p>
    <w:p w14:paraId="7E5B28F6" w14:textId="77777777" w:rsidR="00425077" w:rsidRPr="00836012" w:rsidRDefault="00425077" w:rsidP="00F54399">
      <w:pPr>
        <w:pStyle w:val="BodyText"/>
      </w:pPr>
    </w:p>
    <w:sectPr w:rsidR="00425077" w:rsidRPr="00836012" w:rsidSect="00930620">
      <w:headerReference w:type="default" r:id="rId8"/>
      <w:footerReference w:type="default" r:id="rId9"/>
      <w:headerReference w:type="first" r:id="rId10"/>
      <w:footerReference w:type="first" r:id="rId11"/>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84DB9" w14:textId="77777777" w:rsidR="00476E4E" w:rsidRDefault="00476E4E" w:rsidP="00B25676">
      <w:r>
        <w:separator/>
      </w:r>
    </w:p>
  </w:endnote>
  <w:endnote w:type="continuationSeparator" w:id="0">
    <w:p w14:paraId="0CC0A6B1" w14:textId="77777777" w:rsidR="00476E4E" w:rsidRDefault="00476E4E"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Raleway">
    <w:altName w:val="Trebuchet MS"/>
    <w:panose1 w:val="020B00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27E2C" w14:textId="77777777" w:rsidR="008144D0" w:rsidRPr="007F172A" w:rsidRDefault="007F172A" w:rsidP="007F172A">
    <w:pPr>
      <w:pStyle w:val="Footer"/>
    </w:pPr>
    <w:r>
      <w:rPr>
        <w:noProof/>
        <w:sz w:val="18"/>
        <w:szCs w:val="18"/>
      </w:rPr>
      <w:drawing>
        <wp:anchor distT="0" distB="0" distL="114300" distR="114300" simplePos="0" relativeHeight="251662336" behindDoc="0" locked="0" layoutInCell="1" allowOverlap="1" wp14:anchorId="09FF2B13" wp14:editId="1D243220">
          <wp:simplePos x="0" y="0"/>
          <wp:positionH relativeFrom="column">
            <wp:posOffset>-18415</wp:posOffset>
          </wp:positionH>
          <wp:positionV relativeFrom="paragraph">
            <wp:posOffset>-184785</wp:posOffset>
          </wp:positionV>
          <wp:extent cx="402336" cy="402336"/>
          <wp:effectExtent l="0" t="0" r="0" b="0"/>
          <wp:wrapNone/>
          <wp:docPr id="3" name="Picture 3"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BB333" w14:textId="77777777" w:rsidR="00C87249" w:rsidRPr="007F172A" w:rsidRDefault="007F172A" w:rsidP="007F172A">
    <w:pPr>
      <w:pStyle w:val="Footer"/>
      <w:jc w:val="left"/>
    </w:pPr>
    <w:r>
      <w:rPr>
        <w:noProof/>
        <w:sz w:val="18"/>
        <w:szCs w:val="18"/>
      </w:rPr>
      <w:drawing>
        <wp:anchor distT="0" distB="0" distL="114300" distR="114300" simplePos="0" relativeHeight="251660288" behindDoc="0" locked="0" layoutInCell="1" allowOverlap="1" wp14:anchorId="1F8D0EBF" wp14:editId="017B7741">
          <wp:simplePos x="0" y="0"/>
          <wp:positionH relativeFrom="column">
            <wp:posOffset>-15770</wp:posOffset>
          </wp:positionH>
          <wp:positionV relativeFrom="paragraph">
            <wp:posOffset>-186690</wp:posOffset>
          </wp:positionV>
          <wp:extent cx="402336" cy="402336"/>
          <wp:effectExtent l="0" t="0" r="0" b="0"/>
          <wp:wrapNone/>
          <wp:docPr id="2" name="Picture 2"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1166E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F5A8F" w14:textId="77777777" w:rsidR="00476E4E" w:rsidRDefault="00476E4E" w:rsidP="00B25676">
      <w:r>
        <w:separator/>
      </w:r>
    </w:p>
  </w:footnote>
  <w:footnote w:type="continuationSeparator" w:id="0">
    <w:p w14:paraId="7F174893" w14:textId="77777777" w:rsidR="00476E4E" w:rsidRDefault="00476E4E" w:rsidP="00B2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A9834" w14:textId="77777777" w:rsidR="00C65C8B" w:rsidRDefault="007F172A" w:rsidP="008144D0">
    <w:pPr>
      <w:pStyle w:val="Header"/>
      <w:ind w:right="-360"/>
    </w:pPr>
    <w:r>
      <w:rPr>
        <w:noProof/>
      </w:rPr>
      <w:drawing>
        <wp:anchor distT="0" distB="0" distL="114300" distR="114300" simplePos="0" relativeHeight="251663360" behindDoc="0" locked="0" layoutInCell="1" allowOverlap="1" wp14:anchorId="38553FCA" wp14:editId="397CF63C">
          <wp:simplePos x="0" y="0"/>
          <wp:positionH relativeFrom="column">
            <wp:align>center</wp:align>
          </wp:positionH>
          <wp:positionV relativeFrom="paragraph">
            <wp:posOffset>-457200</wp:posOffset>
          </wp:positionV>
          <wp:extent cx="3319272" cy="640080"/>
          <wp:effectExtent l="0" t="0" r="0" b="7620"/>
          <wp:wrapNone/>
          <wp:docPr id="4" name="Picture 4"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ACBC4" w14:textId="77777777" w:rsidR="00574234" w:rsidRPr="00930620" w:rsidRDefault="00E6231B" w:rsidP="00C87249">
    <w:pPr>
      <w:pStyle w:val="Title"/>
      <w:jc w:val="left"/>
      <w:rPr>
        <w:szCs w:val="36"/>
      </w:rPr>
    </w:pPr>
    <w:r>
      <w:rPr>
        <w:noProof/>
        <w:szCs w:val="36"/>
      </w:rPr>
      <w:drawing>
        <wp:anchor distT="0" distB="0" distL="114300" distR="114300" simplePos="0" relativeHeight="251666432" behindDoc="0" locked="0" layoutInCell="1" allowOverlap="1" wp14:anchorId="10A3AE46" wp14:editId="72617331">
          <wp:simplePos x="0" y="0"/>
          <wp:positionH relativeFrom="column">
            <wp:posOffset>-9525</wp:posOffset>
          </wp:positionH>
          <wp:positionV relativeFrom="paragraph">
            <wp:posOffset>-550545</wp:posOffset>
          </wp:positionV>
          <wp:extent cx="2155190" cy="822960"/>
          <wp:effectExtent l="0" t="0" r="0" b="0"/>
          <wp:wrapNone/>
          <wp:docPr id="5" name="Picture 5" descr="\\burlserver1\Projects\VT Town Forest Recreation Planning Assistance\PROJECTS\Overall Project\Graphics\Project Logo\Logo fo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EA9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C47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60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97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7CFA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D1B8C"/>
    <w:multiLevelType w:val="hybridMultilevel"/>
    <w:tmpl w:val="3F145CC6"/>
    <w:lvl w:ilvl="0" w:tplc="4A2CD0EA">
      <w:start w:val="1"/>
      <w:numFmt w:val="bullet"/>
      <w:pStyle w:val="ListBullet2"/>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22"/>
  </w:num>
  <w:num w:numId="14">
    <w:abstractNumId w:val="14"/>
  </w:num>
  <w:num w:numId="15">
    <w:abstractNumId w:val="16"/>
  </w:num>
  <w:num w:numId="16">
    <w:abstractNumId w:val="13"/>
  </w:num>
  <w:num w:numId="17">
    <w:abstractNumId w:val="20"/>
  </w:num>
  <w:num w:numId="18">
    <w:abstractNumId w:val="17"/>
  </w:num>
  <w:num w:numId="19">
    <w:abstractNumId w:val="12"/>
  </w:num>
  <w:num w:numId="20">
    <w:abstractNumId w:val="19"/>
  </w:num>
  <w:num w:numId="21">
    <w:abstractNumId w:val="15"/>
  </w:num>
  <w:num w:numId="22">
    <w:abstractNumId w:val="23"/>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E"/>
    <w:rsid w:val="00006FD8"/>
    <w:rsid w:val="00021AE9"/>
    <w:rsid w:val="0002403C"/>
    <w:rsid w:val="00077166"/>
    <w:rsid w:val="00077C9D"/>
    <w:rsid w:val="000A3B30"/>
    <w:rsid w:val="00113BBA"/>
    <w:rsid w:val="001164C0"/>
    <w:rsid w:val="001166E7"/>
    <w:rsid w:val="00127958"/>
    <w:rsid w:val="00154F68"/>
    <w:rsid w:val="00156AC0"/>
    <w:rsid w:val="0015787E"/>
    <w:rsid w:val="00183421"/>
    <w:rsid w:val="001C4DDA"/>
    <w:rsid w:val="001D7A21"/>
    <w:rsid w:val="00223312"/>
    <w:rsid w:val="002D4B18"/>
    <w:rsid w:val="002F58A2"/>
    <w:rsid w:val="003073C6"/>
    <w:rsid w:val="00317246"/>
    <w:rsid w:val="003244F9"/>
    <w:rsid w:val="00337C37"/>
    <w:rsid w:val="0034468E"/>
    <w:rsid w:val="003856C7"/>
    <w:rsid w:val="00387E75"/>
    <w:rsid w:val="00394B98"/>
    <w:rsid w:val="003A56E4"/>
    <w:rsid w:val="003B44D2"/>
    <w:rsid w:val="003C0D17"/>
    <w:rsid w:val="003F3068"/>
    <w:rsid w:val="004075FF"/>
    <w:rsid w:val="00425077"/>
    <w:rsid w:val="0042716A"/>
    <w:rsid w:val="00432030"/>
    <w:rsid w:val="00433A69"/>
    <w:rsid w:val="004456F1"/>
    <w:rsid w:val="004534E0"/>
    <w:rsid w:val="0047442E"/>
    <w:rsid w:val="00476E4E"/>
    <w:rsid w:val="004851F0"/>
    <w:rsid w:val="00486FD4"/>
    <w:rsid w:val="004A3B44"/>
    <w:rsid w:val="004B03E7"/>
    <w:rsid w:val="004D0C61"/>
    <w:rsid w:val="004D0D29"/>
    <w:rsid w:val="004D7F05"/>
    <w:rsid w:val="005349A8"/>
    <w:rsid w:val="00534A9E"/>
    <w:rsid w:val="00574234"/>
    <w:rsid w:val="00577E70"/>
    <w:rsid w:val="005925A5"/>
    <w:rsid w:val="005A0216"/>
    <w:rsid w:val="005A29D0"/>
    <w:rsid w:val="005B2115"/>
    <w:rsid w:val="005E2775"/>
    <w:rsid w:val="00603EBE"/>
    <w:rsid w:val="006346A5"/>
    <w:rsid w:val="00652E17"/>
    <w:rsid w:val="00666B0F"/>
    <w:rsid w:val="00696EE0"/>
    <w:rsid w:val="006B48EC"/>
    <w:rsid w:val="006C3328"/>
    <w:rsid w:val="006C43CE"/>
    <w:rsid w:val="0070443C"/>
    <w:rsid w:val="00706181"/>
    <w:rsid w:val="0070716B"/>
    <w:rsid w:val="00712617"/>
    <w:rsid w:val="007130A6"/>
    <w:rsid w:val="00763211"/>
    <w:rsid w:val="00780732"/>
    <w:rsid w:val="007A16DD"/>
    <w:rsid w:val="007A5F57"/>
    <w:rsid w:val="007C0A46"/>
    <w:rsid w:val="007C7BB6"/>
    <w:rsid w:val="007F172A"/>
    <w:rsid w:val="00806417"/>
    <w:rsid w:val="008144D0"/>
    <w:rsid w:val="008152D8"/>
    <w:rsid w:val="00823C4B"/>
    <w:rsid w:val="00831BF1"/>
    <w:rsid w:val="00834BEC"/>
    <w:rsid w:val="00835DC4"/>
    <w:rsid w:val="00836012"/>
    <w:rsid w:val="00852CF4"/>
    <w:rsid w:val="008570A8"/>
    <w:rsid w:val="008734B2"/>
    <w:rsid w:val="008A6960"/>
    <w:rsid w:val="008A6EC0"/>
    <w:rsid w:val="008D16CF"/>
    <w:rsid w:val="008D5F98"/>
    <w:rsid w:val="00902247"/>
    <w:rsid w:val="00916963"/>
    <w:rsid w:val="009212A0"/>
    <w:rsid w:val="00930620"/>
    <w:rsid w:val="0094544B"/>
    <w:rsid w:val="00990BFF"/>
    <w:rsid w:val="009B726C"/>
    <w:rsid w:val="009F5B76"/>
    <w:rsid w:val="00A136C9"/>
    <w:rsid w:val="00A55E95"/>
    <w:rsid w:val="00A633E2"/>
    <w:rsid w:val="00A97F3E"/>
    <w:rsid w:val="00AA047B"/>
    <w:rsid w:val="00AB73DF"/>
    <w:rsid w:val="00AC6776"/>
    <w:rsid w:val="00AD7F2D"/>
    <w:rsid w:val="00AE00FC"/>
    <w:rsid w:val="00AF7C0C"/>
    <w:rsid w:val="00B17AD0"/>
    <w:rsid w:val="00B20DD0"/>
    <w:rsid w:val="00B24560"/>
    <w:rsid w:val="00B25676"/>
    <w:rsid w:val="00B5137D"/>
    <w:rsid w:val="00B61606"/>
    <w:rsid w:val="00B816C1"/>
    <w:rsid w:val="00B954E2"/>
    <w:rsid w:val="00BA6E5F"/>
    <w:rsid w:val="00BA7FAB"/>
    <w:rsid w:val="00BB4F7B"/>
    <w:rsid w:val="00BC709B"/>
    <w:rsid w:val="00BD6C99"/>
    <w:rsid w:val="00BE6232"/>
    <w:rsid w:val="00BF0B73"/>
    <w:rsid w:val="00C16D86"/>
    <w:rsid w:val="00C21FC9"/>
    <w:rsid w:val="00C42DC7"/>
    <w:rsid w:val="00C46008"/>
    <w:rsid w:val="00C57B74"/>
    <w:rsid w:val="00C61616"/>
    <w:rsid w:val="00C6537B"/>
    <w:rsid w:val="00C65C8B"/>
    <w:rsid w:val="00C87249"/>
    <w:rsid w:val="00C93777"/>
    <w:rsid w:val="00C9442A"/>
    <w:rsid w:val="00CB2AAF"/>
    <w:rsid w:val="00CB2B52"/>
    <w:rsid w:val="00CD4273"/>
    <w:rsid w:val="00CF3AB1"/>
    <w:rsid w:val="00CF4726"/>
    <w:rsid w:val="00D14321"/>
    <w:rsid w:val="00D14D3D"/>
    <w:rsid w:val="00D228ED"/>
    <w:rsid w:val="00D25E9E"/>
    <w:rsid w:val="00D50766"/>
    <w:rsid w:val="00D62CC0"/>
    <w:rsid w:val="00DA3BD7"/>
    <w:rsid w:val="00DA6615"/>
    <w:rsid w:val="00DB4D61"/>
    <w:rsid w:val="00DC5C88"/>
    <w:rsid w:val="00DF083E"/>
    <w:rsid w:val="00E05B10"/>
    <w:rsid w:val="00E17FDF"/>
    <w:rsid w:val="00E525B3"/>
    <w:rsid w:val="00E55951"/>
    <w:rsid w:val="00E56064"/>
    <w:rsid w:val="00E6231B"/>
    <w:rsid w:val="00E95420"/>
    <w:rsid w:val="00EA6403"/>
    <w:rsid w:val="00EF152D"/>
    <w:rsid w:val="00EF3DEB"/>
    <w:rsid w:val="00F06E6D"/>
    <w:rsid w:val="00F16F4A"/>
    <w:rsid w:val="00F42634"/>
    <w:rsid w:val="00F42E19"/>
    <w:rsid w:val="00F54399"/>
    <w:rsid w:val="00F641D8"/>
    <w:rsid w:val="00F70ED7"/>
    <w:rsid w:val="00F8780B"/>
    <w:rsid w:val="00F87DA3"/>
    <w:rsid w:val="00F934C3"/>
    <w:rsid w:val="00FA09C5"/>
    <w:rsid w:val="00FE09F8"/>
    <w:rsid w:val="00FF0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ED77666"/>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87DA3"/>
    <w:pPr>
      <w:spacing w:line="300" w:lineRule="atLeast"/>
    </w:pPr>
    <w:rPr>
      <w:rFonts w:ascii="Arial Nova Light" w:hAnsi="Arial Nova Light" w:cs="Arial"/>
    </w:rPr>
  </w:style>
  <w:style w:type="character" w:customStyle="1" w:styleId="BodyTextChar">
    <w:name w:val="Body Text Char"/>
    <w:basedOn w:val="DefaultParagraphFont"/>
    <w:link w:val="BodyText"/>
    <w:rsid w:val="00F87DA3"/>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5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character" w:customStyle="1" w:styleId="A0">
    <w:name w:val="A0"/>
    <w:uiPriority w:val="99"/>
    <w:rsid w:val="004A3B44"/>
    <w:rPr>
      <w:rFonts w:cs="Raleway"/>
      <w:color w:val="221E1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C81B3-276C-4058-91B3-161FBD3B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1</TotalTime>
  <Pages>1</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Andrew Pollak-Bruce</cp:lastModifiedBy>
  <cp:revision>2</cp:revision>
  <cp:lastPrinted>2014-01-13T21:35:00Z</cp:lastPrinted>
  <dcterms:created xsi:type="dcterms:W3CDTF">2018-12-07T22:05:00Z</dcterms:created>
  <dcterms:modified xsi:type="dcterms:W3CDTF">2018-12-07T22:05:00Z</dcterms:modified>
</cp:coreProperties>
</file>